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56266" w14:textId="77777777" w:rsidR="00005A39" w:rsidRDefault="002E509E" w:rsidP="00005A39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59BBB3F9" wp14:editId="10F44DB2">
                <wp:simplePos x="0" y="0"/>
                <wp:positionH relativeFrom="column">
                  <wp:posOffset>66675</wp:posOffset>
                </wp:positionH>
                <wp:positionV relativeFrom="paragraph">
                  <wp:posOffset>-520227</wp:posOffset>
                </wp:positionV>
                <wp:extent cx="3543300" cy="1392865"/>
                <wp:effectExtent l="0" t="0" r="19050" b="17145"/>
                <wp:wrapNone/>
                <wp:docPr id="1176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1392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56B560" w14:textId="40F21342" w:rsidR="00257C1C" w:rsidRDefault="00BC430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Das Formular ist </w:t>
                            </w:r>
                            <w:r w:rsidR="00C17992">
                              <w:rPr>
                                <w:sz w:val="24"/>
                                <w:szCs w:val="24"/>
                              </w:rPr>
                              <w:t>beim Leiter, im Postkasten beim Pfadfinderheim</w:t>
                            </w:r>
                            <w:r w:rsidR="008D1D4A">
                              <w:rPr>
                                <w:sz w:val="24"/>
                                <w:szCs w:val="24"/>
                              </w:rPr>
                              <w:t xml:space="preserve"> oder </w:t>
                            </w:r>
                            <w:r w:rsidR="006029AE">
                              <w:rPr>
                                <w:sz w:val="24"/>
                                <w:szCs w:val="24"/>
                              </w:rPr>
                              <w:t xml:space="preserve">Christian </w:t>
                            </w:r>
                            <w:proofErr w:type="spellStart"/>
                            <w:r w:rsidR="006029AE">
                              <w:rPr>
                                <w:sz w:val="24"/>
                                <w:szCs w:val="24"/>
                              </w:rPr>
                              <w:t>Oer</w:t>
                            </w:r>
                            <w:proofErr w:type="spellEnd"/>
                            <w:r w:rsidR="006029AE">
                              <w:rPr>
                                <w:sz w:val="24"/>
                                <w:szCs w:val="24"/>
                              </w:rPr>
                              <w:t xml:space="preserve">, Im Großen Zuschlag 10 </w:t>
                            </w:r>
                            <w:r w:rsidR="00257C1C">
                              <w:rPr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bzugeben</w:t>
                            </w:r>
                            <w:r w:rsidR="008D1D4A">
                              <w:rPr>
                                <w:sz w:val="24"/>
                                <w:szCs w:val="24"/>
                              </w:rPr>
                              <w:t xml:space="preserve"> und der Gesamtbetrag auf das Konto der DPSG zu überweisen. </w:t>
                            </w:r>
                          </w:p>
                          <w:p w14:paraId="2879043C" w14:textId="77777777" w:rsidR="00BC4301" w:rsidRPr="001B0829" w:rsidRDefault="00257C1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Eine Sammelbestellung erfolgt, sobald sich einige Formulare angesammelt haben.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BBB3F9"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26" type="#_x0000_t202" style="position:absolute;margin-left:5.25pt;margin-top:-40.95pt;width:279pt;height:109.6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" strokeweight=".5pt">
                <v:stroke dashstyle="dash"/>
                <v:textbox>
                  <w:txbxContent>
                    <w:p w14:paraId="5B56B560" w14:textId="40F21342" w:rsidR="00257C1C" w:rsidRDefault="00BC4301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Das Formular ist </w:t>
                      </w:r>
                      <w:r w:rsidR="00C17992">
                        <w:rPr>
                          <w:sz w:val="24"/>
                          <w:szCs w:val="24"/>
                        </w:rPr>
                        <w:t>beim Leiter, im Postkasten beim Pfadfinderheim</w:t>
                      </w:r>
                      <w:r w:rsidR="008D1D4A">
                        <w:rPr>
                          <w:sz w:val="24"/>
                          <w:szCs w:val="24"/>
                        </w:rPr>
                        <w:t xml:space="preserve"> oder </w:t>
                      </w:r>
                      <w:r w:rsidR="006029AE">
                        <w:rPr>
                          <w:sz w:val="24"/>
                          <w:szCs w:val="24"/>
                        </w:rPr>
                        <w:t xml:space="preserve">Christian </w:t>
                      </w:r>
                      <w:proofErr w:type="spellStart"/>
                      <w:r w:rsidR="006029AE">
                        <w:rPr>
                          <w:sz w:val="24"/>
                          <w:szCs w:val="24"/>
                        </w:rPr>
                        <w:t>Oer</w:t>
                      </w:r>
                      <w:proofErr w:type="spellEnd"/>
                      <w:r w:rsidR="006029AE">
                        <w:rPr>
                          <w:sz w:val="24"/>
                          <w:szCs w:val="24"/>
                        </w:rPr>
                        <w:t xml:space="preserve">, Im Großen Zuschlag 10 </w:t>
                      </w:r>
                      <w:r w:rsidR="00257C1C">
                        <w:rPr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sz w:val="24"/>
                          <w:szCs w:val="24"/>
                        </w:rPr>
                        <w:t>bzugeben</w:t>
                      </w:r>
                      <w:r w:rsidR="008D1D4A">
                        <w:rPr>
                          <w:sz w:val="24"/>
                          <w:szCs w:val="24"/>
                        </w:rPr>
                        <w:t xml:space="preserve"> und der Gesamtbetrag auf das Konto der DPSG zu überweisen. </w:t>
                      </w:r>
                    </w:p>
                    <w:p w14:paraId="2879043C" w14:textId="77777777" w:rsidR="00BC4301" w:rsidRPr="001B0829" w:rsidRDefault="00257C1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Eine Sammelbestellung erfolgt, sobald sich einige Formulare angesammelt haben. </w:t>
                      </w:r>
                    </w:p>
                  </w:txbxContent>
                </v:textbox>
              </v:shape>
            </w:pict>
          </mc:Fallback>
        </mc:AlternateContent>
      </w:r>
    </w:p>
    <w:p w14:paraId="7E6CE7AD" w14:textId="77777777" w:rsidR="00005A39" w:rsidRDefault="00005A39" w:rsidP="00005A39">
      <w:pPr>
        <w:rPr>
          <w:b/>
          <w:bCs/>
          <w:sz w:val="28"/>
          <w:szCs w:val="28"/>
        </w:rPr>
      </w:pPr>
    </w:p>
    <w:p w14:paraId="3300C52B" w14:textId="77777777" w:rsidR="00005A39" w:rsidRDefault="00005A39" w:rsidP="00005A39">
      <w:pPr>
        <w:rPr>
          <w:b/>
          <w:bCs/>
          <w:sz w:val="28"/>
          <w:szCs w:val="28"/>
        </w:rPr>
      </w:pPr>
    </w:p>
    <w:p w14:paraId="3F98DD0F" w14:textId="77777777" w:rsidR="00005A39" w:rsidRDefault="00005A39" w:rsidP="00005A39">
      <w:pPr>
        <w:rPr>
          <w:b/>
          <w:bCs/>
          <w:sz w:val="28"/>
          <w:szCs w:val="28"/>
        </w:rPr>
      </w:pPr>
    </w:p>
    <w:p w14:paraId="66656B81" w14:textId="77777777" w:rsidR="0072549C" w:rsidRDefault="002E509E" w:rsidP="00005A39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07557145" wp14:editId="73E7221B">
                <wp:simplePos x="0" y="0"/>
                <wp:positionH relativeFrom="column">
                  <wp:posOffset>4101465</wp:posOffset>
                </wp:positionH>
                <wp:positionV relativeFrom="paragraph">
                  <wp:posOffset>-1749425</wp:posOffset>
                </wp:positionV>
                <wp:extent cx="2152015" cy="1313180"/>
                <wp:effectExtent l="0" t="3175" r="1270" b="0"/>
                <wp:wrapSquare wrapText="bothSides"/>
                <wp:docPr id="117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1313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9AD90B" w14:textId="77777777" w:rsidR="00BC4301" w:rsidRPr="00DE08EE" w:rsidRDefault="00677832" w:rsidP="00FA234A">
                            <w:pPr>
                              <w:outlineLvl w:val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6E91D5" wp14:editId="67DD8972">
                                  <wp:extent cx="1950085" cy="1221740"/>
                                  <wp:effectExtent l="19050" t="0" r="0" b="0"/>
                                  <wp:docPr id="1" name="Bild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0085" cy="12217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557145" id="Text Box 11" o:spid="_x0000_s1027" type="#_x0000_t202" style="position:absolute;margin-left:322.95pt;margin-top:-137.75pt;width:169.45pt;height:103.4pt;z-index:251598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" filled="f" stroked="f">
                <v:textbox style="mso-fit-shape-to-text:t">
                  <w:txbxContent>
                    <w:p w14:paraId="489AD90B" w14:textId="77777777" w:rsidR="00BC4301" w:rsidRPr="00DE08EE" w:rsidRDefault="00677832" w:rsidP="00FA234A">
                      <w:pPr>
                        <w:outlineLvl w:val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76E91D5" wp14:editId="67DD8972">
                            <wp:extent cx="1950085" cy="1221740"/>
                            <wp:effectExtent l="19050" t="0" r="0" b="0"/>
                            <wp:docPr id="1" name="Bild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0085" cy="12217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77832">
        <w:rPr>
          <w:noProof/>
        </w:rPr>
        <w:drawing>
          <wp:anchor distT="0" distB="0" distL="114300" distR="114300" simplePos="0" relativeHeight="251597312" behindDoc="1" locked="1" layoutInCell="1" allowOverlap="0" wp14:anchorId="05144EF0" wp14:editId="7724FAAA">
            <wp:simplePos x="0" y="0"/>
            <wp:positionH relativeFrom="page">
              <wp:posOffset>7026275</wp:posOffset>
            </wp:positionH>
            <wp:positionV relativeFrom="page">
              <wp:posOffset>9944735</wp:posOffset>
            </wp:positionV>
            <wp:extent cx="158750" cy="307340"/>
            <wp:effectExtent l="19050" t="0" r="0" b="0"/>
            <wp:wrapNone/>
            <wp:docPr id="21" name="Bild 4" descr="wegzeichen_e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egzeichen_end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30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7832">
        <w:rPr>
          <w:noProof/>
        </w:rPr>
        <w:drawing>
          <wp:anchor distT="0" distB="0" distL="114300" distR="114300" simplePos="0" relativeHeight="251596288" behindDoc="1" locked="1" layoutInCell="1" allowOverlap="1" wp14:anchorId="60B155C6" wp14:editId="0E347D40">
            <wp:simplePos x="0" y="0"/>
            <wp:positionH relativeFrom="column">
              <wp:posOffset>-444500</wp:posOffset>
            </wp:positionH>
            <wp:positionV relativeFrom="page">
              <wp:posOffset>1537335</wp:posOffset>
            </wp:positionV>
            <wp:extent cx="288290" cy="153670"/>
            <wp:effectExtent l="19050" t="0" r="0" b="0"/>
            <wp:wrapNone/>
            <wp:docPr id="20" name="Bild 3" descr="wegzeichen_st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egzeichen_star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7089">
        <w:rPr>
          <w:b/>
          <w:bCs/>
          <w:sz w:val="28"/>
          <w:szCs w:val="28"/>
        </w:rPr>
        <w:t>Bestellformular</w:t>
      </w:r>
    </w:p>
    <w:p w14:paraId="5BDA12A5" w14:textId="77777777" w:rsidR="007A7089" w:rsidRDefault="007A7089">
      <w:pPr>
        <w:outlineLvl w:val="0"/>
        <w:rPr>
          <w:sz w:val="28"/>
          <w:szCs w:val="28"/>
        </w:rPr>
      </w:pPr>
    </w:p>
    <w:p w14:paraId="580A3B87" w14:textId="77777777" w:rsidR="007A7089" w:rsidRDefault="007A7089" w:rsidP="005049AE">
      <w:pPr>
        <w:spacing w:line="480" w:lineRule="auto"/>
        <w:ind w:right="-1135"/>
        <w:outlineLvl w:val="0"/>
        <w:rPr>
          <w:sz w:val="24"/>
          <w:szCs w:val="24"/>
        </w:rPr>
      </w:pPr>
      <w:r>
        <w:rPr>
          <w:sz w:val="24"/>
          <w:szCs w:val="24"/>
        </w:rPr>
        <w:t>Name: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5049AE"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>Vorname: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5049AE">
        <w:rPr>
          <w:sz w:val="24"/>
          <w:szCs w:val="24"/>
          <w:u w:val="single"/>
        </w:rPr>
        <w:tab/>
      </w:r>
    </w:p>
    <w:p w14:paraId="1B9A7FFD" w14:textId="77777777" w:rsidR="007A7089" w:rsidRDefault="007A7089" w:rsidP="008D1D4A">
      <w:pPr>
        <w:spacing w:line="480" w:lineRule="auto"/>
        <w:ind w:right="-993"/>
        <w:outlineLvl w:val="0"/>
        <w:rPr>
          <w:sz w:val="24"/>
          <w:szCs w:val="24"/>
        </w:rPr>
      </w:pPr>
      <w:r>
        <w:rPr>
          <w:sz w:val="24"/>
          <w:szCs w:val="24"/>
        </w:rPr>
        <w:t>Straße: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5049AE"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>Leiter: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5049AE">
        <w:rPr>
          <w:sz w:val="24"/>
          <w:szCs w:val="24"/>
          <w:u w:val="single"/>
        </w:rPr>
        <w:tab/>
      </w:r>
    </w:p>
    <w:p w14:paraId="112CCD80" w14:textId="77777777" w:rsidR="007A7089" w:rsidRDefault="002E509E" w:rsidP="005049AE">
      <w:pPr>
        <w:spacing w:line="480" w:lineRule="auto"/>
        <w:ind w:right="-993"/>
        <w:outlineLvl w:val="0"/>
        <w:rPr>
          <w:sz w:val="24"/>
          <w:szCs w:val="24"/>
          <w:u w:val="single"/>
        </w:rPr>
      </w:pPr>
      <w:r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0EB5BE72" wp14:editId="6D57C5BF">
                <wp:simplePos x="0" y="0"/>
                <wp:positionH relativeFrom="column">
                  <wp:posOffset>5621655</wp:posOffset>
                </wp:positionH>
                <wp:positionV relativeFrom="paragraph">
                  <wp:posOffset>222885</wp:posOffset>
                </wp:positionV>
                <wp:extent cx="1036320" cy="278765"/>
                <wp:effectExtent l="0" t="203835" r="0" b="288925"/>
                <wp:wrapNone/>
                <wp:docPr id="1174" name="Auto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097856">
                          <a:off x="0" y="0"/>
                          <a:ext cx="1036320" cy="278765"/>
                        </a:xfrm>
                        <a:prstGeom prst="rightArrow">
                          <a:avLst>
                            <a:gd name="adj1" fmla="val 50000"/>
                            <a:gd name="adj2" fmla="val 92938"/>
                          </a:avLst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54394334" w14:textId="77777777" w:rsidR="000A2B0E" w:rsidRDefault="000A2B0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B5BE7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202" o:spid="_x0000_s1028" type="#_x0000_t13" style="position:absolute;margin-left:442.65pt;margin-top:17.55pt;width:81.6pt;height:21.95pt;rotation:-2291418fd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" fillcolor="#c0504d [3205]" strokecolor="#f2f2f2 [3041]" strokeweight="3pt">
                <v:shadow on="t" color="#622423 [1605]" opacity=".5" offset="1pt"/>
                <v:textbox>
                  <w:txbxContent>
                    <w:p w14:paraId="54394334" w14:textId="77777777" w:rsidR="000A2B0E" w:rsidRDefault="000A2B0E"/>
                  </w:txbxContent>
                </v:textbox>
              </v:shape>
            </w:pict>
          </mc:Fallback>
        </mc:AlternateContent>
      </w:r>
      <w:r w:rsidR="007A7089">
        <w:rPr>
          <w:sz w:val="24"/>
          <w:szCs w:val="24"/>
        </w:rPr>
        <w:t>Tel.:</w:t>
      </w:r>
      <w:r w:rsidR="007A7089">
        <w:rPr>
          <w:sz w:val="24"/>
          <w:szCs w:val="24"/>
          <w:u w:val="single"/>
        </w:rPr>
        <w:tab/>
      </w:r>
      <w:r w:rsidR="007A7089">
        <w:rPr>
          <w:sz w:val="24"/>
          <w:szCs w:val="24"/>
          <w:u w:val="single"/>
        </w:rPr>
        <w:tab/>
      </w:r>
      <w:r w:rsidR="007A7089">
        <w:rPr>
          <w:sz w:val="24"/>
          <w:szCs w:val="24"/>
          <w:u w:val="single"/>
        </w:rPr>
        <w:tab/>
      </w:r>
      <w:r w:rsidR="007A7089">
        <w:rPr>
          <w:sz w:val="24"/>
          <w:szCs w:val="24"/>
          <w:u w:val="single"/>
        </w:rPr>
        <w:tab/>
      </w:r>
      <w:r w:rsidR="007A7089">
        <w:rPr>
          <w:sz w:val="24"/>
          <w:szCs w:val="24"/>
          <w:u w:val="single"/>
        </w:rPr>
        <w:tab/>
      </w:r>
      <w:r w:rsidR="005049AE">
        <w:rPr>
          <w:sz w:val="24"/>
          <w:szCs w:val="24"/>
          <w:u w:val="single"/>
        </w:rPr>
        <w:tab/>
      </w:r>
      <w:r w:rsidR="007A7089">
        <w:rPr>
          <w:sz w:val="24"/>
          <w:szCs w:val="24"/>
        </w:rPr>
        <w:tab/>
        <w:t>E-Mail:</w:t>
      </w:r>
      <w:r w:rsidR="007A7089">
        <w:rPr>
          <w:sz w:val="24"/>
          <w:szCs w:val="24"/>
          <w:u w:val="single"/>
        </w:rPr>
        <w:tab/>
      </w:r>
      <w:r w:rsidR="007A7089">
        <w:rPr>
          <w:sz w:val="24"/>
          <w:szCs w:val="24"/>
          <w:u w:val="single"/>
        </w:rPr>
        <w:tab/>
      </w:r>
      <w:r w:rsidR="007A7089">
        <w:rPr>
          <w:sz w:val="24"/>
          <w:szCs w:val="24"/>
          <w:u w:val="single"/>
        </w:rPr>
        <w:tab/>
      </w:r>
      <w:r w:rsidR="007A7089">
        <w:rPr>
          <w:sz w:val="24"/>
          <w:szCs w:val="24"/>
          <w:u w:val="single"/>
        </w:rPr>
        <w:tab/>
      </w:r>
      <w:r w:rsidR="005049AE">
        <w:rPr>
          <w:sz w:val="24"/>
          <w:szCs w:val="24"/>
          <w:u w:val="single"/>
        </w:rPr>
        <w:tab/>
      </w:r>
    </w:p>
    <w:p w14:paraId="7ED47100" w14:textId="77777777" w:rsidR="008D1D4A" w:rsidRDefault="008D1D4A" w:rsidP="008D1D4A">
      <w:pPr>
        <w:ind w:right="-993"/>
        <w:outlineLvl w:val="0"/>
        <w:rPr>
          <w:sz w:val="24"/>
          <w:szCs w:val="24"/>
        </w:rPr>
      </w:pPr>
    </w:p>
    <w:p w14:paraId="37001479" w14:textId="77777777" w:rsidR="007A7089" w:rsidRDefault="007A7089" w:rsidP="007A7089">
      <w:pPr>
        <w:spacing w:line="360" w:lineRule="auto"/>
        <w:outlineLvl w:val="0"/>
        <w:rPr>
          <w:b/>
          <w:bCs/>
          <w:sz w:val="24"/>
          <w:szCs w:val="24"/>
        </w:rPr>
      </w:pPr>
      <w:r w:rsidRPr="007A7089">
        <w:rPr>
          <w:b/>
          <w:bCs/>
          <w:sz w:val="24"/>
          <w:szCs w:val="24"/>
        </w:rPr>
        <w:t>Kluft</w:t>
      </w:r>
    </w:p>
    <w:p w14:paraId="191E2905" w14:textId="77777777" w:rsidR="007A7089" w:rsidRPr="008E0F32" w:rsidRDefault="00A366E8" w:rsidP="001E5DB3">
      <w:pPr>
        <w:spacing w:line="360" w:lineRule="auto"/>
        <w:ind w:right="-1844"/>
        <w:outlineLvl w:val="0"/>
        <w:rPr>
          <w:b/>
          <w:bCs/>
          <w:sz w:val="24"/>
          <w:szCs w:val="24"/>
        </w:rPr>
      </w:pPr>
      <w:r w:rsidRPr="008E0F32">
        <w:rPr>
          <w:sz w:val="24"/>
          <w:szCs w:val="24"/>
          <w:u w:val="single"/>
        </w:rPr>
        <w:t>Herren</w:t>
      </w:r>
      <w:r w:rsidR="008E0F32">
        <w:rPr>
          <w:b/>
          <w:bCs/>
          <w:sz w:val="24"/>
          <w:szCs w:val="24"/>
        </w:rPr>
        <w:t xml:space="preserve">     </w:t>
      </w:r>
      <w:r w:rsidR="008E0F32" w:rsidRPr="008E0F32">
        <w:rPr>
          <w:b/>
          <w:bCs/>
          <w:sz w:val="22"/>
          <w:szCs w:val="22"/>
        </w:rPr>
        <w:t>30</w:t>
      </w:r>
      <w:r w:rsidR="008E0F32">
        <w:rPr>
          <w:b/>
          <w:bCs/>
          <w:sz w:val="22"/>
          <w:szCs w:val="22"/>
        </w:rPr>
        <w:t xml:space="preserve">  </w:t>
      </w:r>
      <w:r w:rsidR="004B767B">
        <w:rPr>
          <w:b/>
          <w:bCs/>
          <w:sz w:val="22"/>
          <w:szCs w:val="22"/>
        </w:rPr>
        <w:t xml:space="preserve"> </w:t>
      </w:r>
      <w:r w:rsidR="008E0F32" w:rsidRPr="008E0F32">
        <w:rPr>
          <w:b/>
          <w:bCs/>
          <w:sz w:val="22"/>
          <w:szCs w:val="22"/>
        </w:rPr>
        <w:t>31/32</w:t>
      </w:r>
      <w:r w:rsidR="008E0F32">
        <w:rPr>
          <w:b/>
          <w:bCs/>
          <w:sz w:val="22"/>
          <w:szCs w:val="22"/>
        </w:rPr>
        <w:t xml:space="preserve">  </w:t>
      </w:r>
      <w:r w:rsidR="008E0F32" w:rsidRPr="008E0F32">
        <w:rPr>
          <w:b/>
          <w:bCs/>
          <w:sz w:val="22"/>
          <w:szCs w:val="22"/>
        </w:rPr>
        <w:t>33/34</w:t>
      </w:r>
      <w:r w:rsidR="008E0F32">
        <w:rPr>
          <w:b/>
          <w:bCs/>
          <w:sz w:val="22"/>
          <w:szCs w:val="22"/>
        </w:rPr>
        <w:t xml:space="preserve">  </w:t>
      </w:r>
      <w:r w:rsidR="008E0F32" w:rsidRPr="008E0F32">
        <w:rPr>
          <w:b/>
          <w:bCs/>
          <w:sz w:val="22"/>
          <w:szCs w:val="22"/>
        </w:rPr>
        <w:t>35/36</w:t>
      </w:r>
      <w:r w:rsidR="008E0F32">
        <w:rPr>
          <w:b/>
          <w:bCs/>
          <w:sz w:val="22"/>
          <w:szCs w:val="22"/>
        </w:rPr>
        <w:t xml:space="preserve">  37/38  39/40  41/42  43/44  45/46  </w:t>
      </w:r>
      <w:r w:rsidR="000B1153">
        <w:rPr>
          <w:b/>
          <w:bCs/>
          <w:sz w:val="22"/>
          <w:szCs w:val="22"/>
        </w:rPr>
        <w:t xml:space="preserve"> </w:t>
      </w:r>
      <w:r w:rsidR="008E0F32">
        <w:rPr>
          <w:b/>
          <w:bCs/>
          <w:sz w:val="22"/>
          <w:szCs w:val="22"/>
        </w:rPr>
        <w:t>4</w:t>
      </w:r>
      <w:r w:rsidR="000B1153">
        <w:rPr>
          <w:b/>
          <w:bCs/>
          <w:sz w:val="22"/>
          <w:szCs w:val="22"/>
        </w:rPr>
        <w:t>7</w:t>
      </w:r>
    </w:p>
    <w:p w14:paraId="35186E19" w14:textId="77777777" w:rsidR="001E5DB3" w:rsidRPr="001E5DB3" w:rsidRDefault="002E509E" w:rsidP="001E5DB3">
      <w:pPr>
        <w:spacing w:line="360" w:lineRule="auto"/>
        <w:ind w:right="-2267"/>
        <w:outlineLvl w:val="0"/>
        <w:rPr>
          <w:sz w:val="20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5B4A2247" wp14:editId="4611DB3A">
                <wp:simplePos x="0" y="0"/>
                <wp:positionH relativeFrom="column">
                  <wp:posOffset>5922010</wp:posOffset>
                </wp:positionH>
                <wp:positionV relativeFrom="paragraph">
                  <wp:posOffset>332105</wp:posOffset>
                </wp:positionV>
                <wp:extent cx="107950" cy="107950"/>
                <wp:effectExtent l="6985" t="8255" r="8890" b="7620"/>
                <wp:wrapNone/>
                <wp:docPr id="1173" name="Text Box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EE8C4B" w14:textId="77777777" w:rsidR="008E0F32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EEB800" wp14:editId="3915ACD2">
                                  <wp:extent cx="8255" cy="8255"/>
                                  <wp:effectExtent l="0" t="0" r="0" b="0"/>
                                  <wp:docPr id="8185" name="Bild 81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18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A2247" id="Text Box 190" o:spid="_x0000_s1029" type="#_x0000_t202" style="position:absolute;margin-left:466.3pt;margin-top:26.15pt;width:8.5pt;height:8.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">
                <v:textbox>
                  <w:txbxContent>
                    <w:p w14:paraId="65EE8C4B" w14:textId="77777777" w:rsidR="008E0F32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38EEB800" wp14:editId="3915ACD2">
                            <wp:extent cx="8255" cy="8255"/>
                            <wp:effectExtent l="0" t="0" r="0" b="0"/>
                            <wp:docPr id="8185" name="Bild 81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18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36142D51" wp14:editId="3F1B4FD2">
                <wp:simplePos x="0" y="0"/>
                <wp:positionH relativeFrom="column">
                  <wp:posOffset>5314950</wp:posOffset>
                </wp:positionH>
                <wp:positionV relativeFrom="paragraph">
                  <wp:posOffset>64135</wp:posOffset>
                </wp:positionV>
                <wp:extent cx="107950" cy="107950"/>
                <wp:effectExtent l="9525" t="6985" r="6350" b="8890"/>
                <wp:wrapNone/>
                <wp:docPr id="1171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E7555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93BF72" wp14:editId="32243302">
                                  <wp:extent cx="8255" cy="8255"/>
                                  <wp:effectExtent l="0" t="0" r="0" b="0"/>
                                  <wp:docPr id="8" name="Bild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42D51" id="Text Box 30" o:spid="_x0000_s1030" type="#_x0000_t202" style="position:absolute;margin-left:418.5pt;margin-top:5.05pt;width:8.5pt;height:8.5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">
                <v:textbox>
                  <w:txbxContent>
                    <w:p w14:paraId="23FE7555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0F93BF72" wp14:editId="32243302">
                            <wp:extent cx="8255" cy="8255"/>
                            <wp:effectExtent l="0" t="0" r="0" b="0"/>
                            <wp:docPr id="8" name="Bild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 wp14:anchorId="15D20B80" wp14:editId="360FE9AB">
                <wp:simplePos x="0" y="0"/>
                <wp:positionH relativeFrom="column">
                  <wp:posOffset>4725670</wp:posOffset>
                </wp:positionH>
                <wp:positionV relativeFrom="paragraph">
                  <wp:posOffset>64135</wp:posOffset>
                </wp:positionV>
                <wp:extent cx="107950" cy="107950"/>
                <wp:effectExtent l="10795" t="6985" r="5080" b="8890"/>
                <wp:wrapNone/>
                <wp:docPr id="1170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FD53F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C5AF37" wp14:editId="07DFA282">
                                  <wp:extent cx="8255" cy="8255"/>
                                  <wp:effectExtent l="0" t="0" r="0" b="0"/>
                                  <wp:docPr id="10" name="Bild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20B80" id="Text Box 28" o:spid="_x0000_s1031" type="#_x0000_t202" style="position:absolute;margin-left:372.1pt;margin-top:5.05pt;width:8.5pt;height:8.5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">
                <v:textbox>
                  <w:txbxContent>
                    <w:p w14:paraId="27FFD53F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31C5AF37" wp14:editId="07DFA282">
                            <wp:extent cx="8255" cy="8255"/>
                            <wp:effectExtent l="0" t="0" r="0" b="0"/>
                            <wp:docPr id="10" name="Bild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1B84197E" wp14:editId="35D2BE7B">
                <wp:simplePos x="0" y="0"/>
                <wp:positionH relativeFrom="column">
                  <wp:posOffset>3557270</wp:posOffset>
                </wp:positionH>
                <wp:positionV relativeFrom="paragraph">
                  <wp:posOffset>64135</wp:posOffset>
                </wp:positionV>
                <wp:extent cx="107950" cy="107950"/>
                <wp:effectExtent l="13970" t="6985" r="11430" b="8890"/>
                <wp:wrapNone/>
                <wp:docPr id="1169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D68FDE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69FA51" wp14:editId="61B4CBE4">
                                  <wp:extent cx="8255" cy="8255"/>
                                  <wp:effectExtent l="0" t="0" r="0" b="0"/>
                                  <wp:docPr id="11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84197E" id="Text Box 27" o:spid="_x0000_s1032" type="#_x0000_t202" style="position:absolute;margin-left:280.1pt;margin-top:5.05pt;width:8.5pt;height:8.5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">
                <v:textbox>
                  <w:txbxContent>
                    <w:p w14:paraId="6ED68FDE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2969FA51" wp14:editId="61B4CBE4">
                            <wp:extent cx="8255" cy="8255"/>
                            <wp:effectExtent l="0" t="0" r="0" b="0"/>
                            <wp:docPr id="11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70E24800" wp14:editId="33F1279B">
                <wp:simplePos x="0" y="0"/>
                <wp:positionH relativeFrom="column">
                  <wp:posOffset>2966085</wp:posOffset>
                </wp:positionH>
                <wp:positionV relativeFrom="paragraph">
                  <wp:posOffset>64135</wp:posOffset>
                </wp:positionV>
                <wp:extent cx="107950" cy="107950"/>
                <wp:effectExtent l="13335" t="6985" r="12065" b="8890"/>
                <wp:wrapNone/>
                <wp:docPr id="1168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31C28B" w14:textId="77777777" w:rsidR="00BC4301" w:rsidRPr="00A366E8" w:rsidRDefault="00677832" w:rsidP="00A366E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FEDB31" wp14:editId="1F2BE030">
                                  <wp:extent cx="8255" cy="8255"/>
                                  <wp:effectExtent l="0" t="0" r="0" b="0"/>
                                  <wp:docPr id="7" name="Bild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E24800" id="Text Box 25" o:spid="_x0000_s1033" type="#_x0000_t202" style="position:absolute;margin-left:233.55pt;margin-top:5.05pt;width:8.5pt;height:8.5pt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">
                <v:textbox>
                  <w:txbxContent>
                    <w:p w14:paraId="7731C28B" w14:textId="77777777" w:rsidR="00BC4301" w:rsidRPr="00A366E8" w:rsidRDefault="00677832" w:rsidP="00A366E8">
                      <w:r>
                        <w:rPr>
                          <w:noProof/>
                        </w:rPr>
                        <w:drawing>
                          <wp:inline distT="0" distB="0" distL="0" distR="0" wp14:anchorId="6FFEDB31" wp14:editId="1F2BE030">
                            <wp:extent cx="8255" cy="8255"/>
                            <wp:effectExtent l="0" t="0" r="0" b="0"/>
                            <wp:docPr id="7" name="Bild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458925AC" wp14:editId="39771273">
                <wp:simplePos x="0" y="0"/>
                <wp:positionH relativeFrom="column">
                  <wp:posOffset>2368550</wp:posOffset>
                </wp:positionH>
                <wp:positionV relativeFrom="paragraph">
                  <wp:posOffset>64135</wp:posOffset>
                </wp:positionV>
                <wp:extent cx="107950" cy="107950"/>
                <wp:effectExtent l="6350" t="6985" r="9525" b="8890"/>
                <wp:wrapNone/>
                <wp:docPr id="1167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155C20" w14:textId="77777777" w:rsidR="00BC4301" w:rsidRPr="00A366E8" w:rsidRDefault="00677832" w:rsidP="00A366E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444ECD" wp14:editId="6490059B">
                                  <wp:extent cx="8255" cy="8255"/>
                                  <wp:effectExtent l="0" t="0" r="0" b="0"/>
                                  <wp:docPr id="6" name="Bild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8925AC" id="Text Box 24" o:spid="_x0000_s1034" type="#_x0000_t202" style="position:absolute;margin-left:186.5pt;margin-top:5.05pt;width:8.5pt;height:8.5pt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">
                <v:textbox>
                  <w:txbxContent>
                    <w:p w14:paraId="0C155C20" w14:textId="77777777" w:rsidR="00BC4301" w:rsidRPr="00A366E8" w:rsidRDefault="00677832" w:rsidP="00A366E8">
                      <w:r>
                        <w:rPr>
                          <w:noProof/>
                        </w:rPr>
                        <w:drawing>
                          <wp:inline distT="0" distB="0" distL="0" distR="0" wp14:anchorId="71444ECD" wp14:editId="6490059B">
                            <wp:extent cx="8255" cy="8255"/>
                            <wp:effectExtent l="0" t="0" r="0" b="0"/>
                            <wp:docPr id="6" name="Bild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280B8CE3" wp14:editId="5E28A266">
                <wp:simplePos x="0" y="0"/>
                <wp:positionH relativeFrom="column">
                  <wp:posOffset>1787525</wp:posOffset>
                </wp:positionH>
                <wp:positionV relativeFrom="paragraph">
                  <wp:posOffset>64135</wp:posOffset>
                </wp:positionV>
                <wp:extent cx="107950" cy="107950"/>
                <wp:effectExtent l="6350" t="6985" r="9525" b="8890"/>
                <wp:wrapNone/>
                <wp:docPr id="1166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F12ADD" w14:textId="77777777" w:rsidR="00BC4301" w:rsidRPr="00A366E8" w:rsidRDefault="00677832" w:rsidP="00A366E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340452" wp14:editId="5A967EAD">
                                  <wp:extent cx="8255" cy="8255"/>
                                  <wp:effectExtent l="0" t="0" r="0" b="0"/>
                                  <wp:docPr id="4" name="Bild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B8CE3" id="Text Box 22" o:spid="_x0000_s1035" type="#_x0000_t202" style="position:absolute;margin-left:140.75pt;margin-top:5.05pt;width:8.5pt;height:8.5pt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">
                <v:textbox>
                  <w:txbxContent>
                    <w:p w14:paraId="6FF12ADD" w14:textId="77777777" w:rsidR="00BC4301" w:rsidRPr="00A366E8" w:rsidRDefault="00677832" w:rsidP="00A366E8">
                      <w:r>
                        <w:rPr>
                          <w:noProof/>
                        </w:rPr>
                        <w:drawing>
                          <wp:inline distT="0" distB="0" distL="0" distR="0" wp14:anchorId="04340452" wp14:editId="5A967EAD">
                            <wp:extent cx="8255" cy="8255"/>
                            <wp:effectExtent l="0" t="0" r="0" b="0"/>
                            <wp:docPr id="4" name="Bild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57EB1D43" wp14:editId="71CE76FE">
                <wp:simplePos x="0" y="0"/>
                <wp:positionH relativeFrom="column">
                  <wp:posOffset>4111625</wp:posOffset>
                </wp:positionH>
                <wp:positionV relativeFrom="paragraph">
                  <wp:posOffset>332105</wp:posOffset>
                </wp:positionV>
                <wp:extent cx="107950" cy="107950"/>
                <wp:effectExtent l="6350" t="8255" r="9525" b="7620"/>
                <wp:wrapNone/>
                <wp:docPr id="1165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264C0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869839" wp14:editId="788AB9B1">
                                  <wp:extent cx="8255" cy="8255"/>
                                  <wp:effectExtent l="0" t="0" r="0" b="0"/>
                                  <wp:docPr id="12" name="Bild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B1D43" id="Text Box 39" o:spid="_x0000_s1036" type="#_x0000_t202" style="position:absolute;margin-left:323.75pt;margin-top:26.15pt;width:8.5pt;height:8.5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">
                <v:textbox>
                  <w:txbxContent>
                    <w:p w14:paraId="17A264C0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5A869839" wp14:editId="788AB9B1">
                            <wp:extent cx="8255" cy="8255"/>
                            <wp:effectExtent l="0" t="0" r="0" b="0"/>
                            <wp:docPr id="12" name="Bild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 wp14:anchorId="18B7DE72" wp14:editId="60DD6BBE">
                <wp:simplePos x="0" y="0"/>
                <wp:positionH relativeFrom="column">
                  <wp:posOffset>4111625</wp:posOffset>
                </wp:positionH>
                <wp:positionV relativeFrom="paragraph">
                  <wp:posOffset>64135</wp:posOffset>
                </wp:positionV>
                <wp:extent cx="107950" cy="107950"/>
                <wp:effectExtent l="6350" t="6985" r="9525" b="8890"/>
                <wp:wrapNone/>
                <wp:docPr id="1164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2870F0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02A638" wp14:editId="69AFBA56">
                                  <wp:extent cx="8255" cy="8255"/>
                                  <wp:effectExtent l="0" t="0" r="0" b="0"/>
                                  <wp:docPr id="9" name="Bild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B7DE72" id="Text Box 29" o:spid="_x0000_s1037" type="#_x0000_t202" style="position:absolute;margin-left:323.75pt;margin-top:5.05pt;width:8.5pt;height:8.5pt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">
                <v:textbox>
                  <w:txbxContent>
                    <w:p w14:paraId="332870F0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7D02A638" wp14:editId="69AFBA56">
                            <wp:extent cx="8255" cy="8255"/>
                            <wp:effectExtent l="0" t="0" r="0" b="0"/>
                            <wp:docPr id="9" name="Bild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297B37EF" wp14:editId="771D927B">
                <wp:simplePos x="0" y="0"/>
                <wp:positionH relativeFrom="column">
                  <wp:posOffset>808990</wp:posOffset>
                </wp:positionH>
                <wp:positionV relativeFrom="paragraph">
                  <wp:posOffset>332105</wp:posOffset>
                </wp:positionV>
                <wp:extent cx="107950" cy="107950"/>
                <wp:effectExtent l="8890" t="8255" r="6985" b="7620"/>
                <wp:wrapNone/>
                <wp:docPr id="1163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B40D9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8C6929" wp14:editId="46AAFD4C">
                                  <wp:extent cx="8255" cy="8255"/>
                                  <wp:effectExtent l="0" t="0" r="0" b="0"/>
                                  <wp:docPr id="19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B37EF" id="Text Box 32" o:spid="_x0000_s1038" type="#_x0000_t202" style="position:absolute;margin-left:63.7pt;margin-top:26.15pt;width:8.5pt;height:8.5pt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">
                <v:textbox>
                  <w:txbxContent>
                    <w:p w14:paraId="4CFB40D9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158C6929" wp14:editId="46AAFD4C">
                            <wp:extent cx="8255" cy="8255"/>
                            <wp:effectExtent l="0" t="0" r="0" b="0"/>
                            <wp:docPr id="19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44895D8A" wp14:editId="64D63D7D">
                <wp:simplePos x="0" y="0"/>
                <wp:positionH relativeFrom="column">
                  <wp:posOffset>5314950</wp:posOffset>
                </wp:positionH>
                <wp:positionV relativeFrom="paragraph">
                  <wp:posOffset>332105</wp:posOffset>
                </wp:positionV>
                <wp:extent cx="107950" cy="107950"/>
                <wp:effectExtent l="9525" t="8255" r="6350" b="7620"/>
                <wp:wrapNone/>
                <wp:docPr id="1162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80DBB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C41751" wp14:editId="05BF3594">
                                  <wp:extent cx="8255" cy="8255"/>
                                  <wp:effectExtent l="0" t="0" r="0" b="0"/>
                                  <wp:docPr id="2" name="Bild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895D8A" id="Text Box 40" o:spid="_x0000_s1039" type="#_x0000_t202" style="position:absolute;margin-left:418.5pt;margin-top:26.15pt;width:8.5pt;height:8.5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">
                <v:textbox>
                  <w:txbxContent>
                    <w:p w14:paraId="67880DBB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28C41751" wp14:editId="05BF3594">
                            <wp:extent cx="8255" cy="8255"/>
                            <wp:effectExtent l="0" t="0" r="0" b="0"/>
                            <wp:docPr id="2" name="Bild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0A01D3C2" wp14:editId="032569CF">
                <wp:simplePos x="0" y="0"/>
                <wp:positionH relativeFrom="column">
                  <wp:posOffset>4725670</wp:posOffset>
                </wp:positionH>
                <wp:positionV relativeFrom="paragraph">
                  <wp:posOffset>332105</wp:posOffset>
                </wp:positionV>
                <wp:extent cx="107950" cy="107950"/>
                <wp:effectExtent l="10795" t="8255" r="5080" b="7620"/>
                <wp:wrapNone/>
                <wp:docPr id="1161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57EB5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771642" wp14:editId="5A9D8AE3">
                                  <wp:extent cx="8255" cy="8255"/>
                                  <wp:effectExtent l="0" t="0" r="0" b="0"/>
                                  <wp:docPr id="13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1D3C2" id="Text Box 38" o:spid="_x0000_s1040" type="#_x0000_t202" style="position:absolute;margin-left:372.1pt;margin-top:26.15pt;width:8.5pt;height:8.5pt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">
                <v:textbox>
                  <w:txbxContent>
                    <w:p w14:paraId="7A857EB5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13771642" wp14:editId="5A9D8AE3">
                            <wp:extent cx="8255" cy="8255"/>
                            <wp:effectExtent l="0" t="0" r="0" b="0"/>
                            <wp:docPr id="13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4D58E3BE" wp14:editId="6625DD0B">
                <wp:simplePos x="0" y="0"/>
                <wp:positionH relativeFrom="column">
                  <wp:posOffset>3557270</wp:posOffset>
                </wp:positionH>
                <wp:positionV relativeFrom="paragraph">
                  <wp:posOffset>332105</wp:posOffset>
                </wp:positionV>
                <wp:extent cx="107950" cy="107950"/>
                <wp:effectExtent l="13970" t="8255" r="11430" b="7620"/>
                <wp:wrapNone/>
                <wp:docPr id="1160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0F5B82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E6070C" wp14:editId="5BA9365E">
                                  <wp:extent cx="8255" cy="8255"/>
                                  <wp:effectExtent l="0" t="0" r="0" b="0"/>
                                  <wp:docPr id="14" name="Bild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58E3BE" id="Text Box 37" o:spid="_x0000_s1041" type="#_x0000_t202" style="position:absolute;margin-left:280.1pt;margin-top:26.15pt;width:8.5pt;height:8.5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">
                <v:textbox>
                  <w:txbxContent>
                    <w:p w14:paraId="300F5B82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68E6070C" wp14:editId="5BA9365E">
                            <wp:extent cx="8255" cy="8255"/>
                            <wp:effectExtent l="0" t="0" r="0" b="0"/>
                            <wp:docPr id="14" name="Bild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559DEADA" wp14:editId="264790B4">
                <wp:simplePos x="0" y="0"/>
                <wp:positionH relativeFrom="column">
                  <wp:posOffset>2966085</wp:posOffset>
                </wp:positionH>
                <wp:positionV relativeFrom="paragraph">
                  <wp:posOffset>332105</wp:posOffset>
                </wp:positionV>
                <wp:extent cx="107950" cy="107950"/>
                <wp:effectExtent l="13335" t="8255" r="12065" b="7620"/>
                <wp:wrapNone/>
                <wp:docPr id="115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9C267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979A48" wp14:editId="24065F60">
                                  <wp:extent cx="8255" cy="8255"/>
                                  <wp:effectExtent l="0" t="0" r="0" b="0"/>
                                  <wp:docPr id="15" name="Bild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9DEADA" id="Text Box 36" o:spid="_x0000_s1042" type="#_x0000_t202" style="position:absolute;margin-left:233.55pt;margin-top:26.15pt;width:8.5pt;height:8.5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">
                <v:textbox>
                  <w:txbxContent>
                    <w:p w14:paraId="3839C267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05979A48" wp14:editId="24065F60">
                            <wp:extent cx="8255" cy="8255"/>
                            <wp:effectExtent l="0" t="0" r="0" b="0"/>
                            <wp:docPr id="15" name="Bild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22870543" wp14:editId="30E193D6">
                <wp:simplePos x="0" y="0"/>
                <wp:positionH relativeFrom="column">
                  <wp:posOffset>2368550</wp:posOffset>
                </wp:positionH>
                <wp:positionV relativeFrom="paragraph">
                  <wp:posOffset>332105</wp:posOffset>
                </wp:positionV>
                <wp:extent cx="107950" cy="107950"/>
                <wp:effectExtent l="6350" t="8255" r="9525" b="7620"/>
                <wp:wrapNone/>
                <wp:docPr id="1158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455DFB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85A797" wp14:editId="597B0ACB">
                                  <wp:extent cx="8255" cy="8255"/>
                                  <wp:effectExtent l="0" t="0" r="0" b="0"/>
                                  <wp:docPr id="16" name="Bild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870543" id="Text Box 35" o:spid="_x0000_s1043" type="#_x0000_t202" style="position:absolute;margin-left:186.5pt;margin-top:26.15pt;width:8.5pt;height:8.5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">
                <v:textbox>
                  <w:txbxContent>
                    <w:p w14:paraId="2D455DFB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2385A797" wp14:editId="597B0ACB">
                            <wp:extent cx="8255" cy="8255"/>
                            <wp:effectExtent l="0" t="0" r="0" b="0"/>
                            <wp:docPr id="16" name="Bild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58F150EE" wp14:editId="3CBAB2A5">
                <wp:simplePos x="0" y="0"/>
                <wp:positionH relativeFrom="column">
                  <wp:posOffset>1787525</wp:posOffset>
                </wp:positionH>
                <wp:positionV relativeFrom="paragraph">
                  <wp:posOffset>332105</wp:posOffset>
                </wp:positionV>
                <wp:extent cx="107950" cy="107950"/>
                <wp:effectExtent l="6350" t="8255" r="9525" b="7620"/>
                <wp:wrapNone/>
                <wp:docPr id="1157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FA0B9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59FDC3" wp14:editId="776910E1">
                                  <wp:extent cx="8255" cy="8255"/>
                                  <wp:effectExtent l="0" t="0" r="0" b="0"/>
                                  <wp:docPr id="18" name="Bild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F150EE" id="Text Box 33" o:spid="_x0000_s1044" type="#_x0000_t202" style="position:absolute;margin-left:140.75pt;margin-top:26.15pt;width:8.5pt;height:8.5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">
                <v:textbox>
                  <w:txbxContent>
                    <w:p w14:paraId="1A9FA0B9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6059FDC3" wp14:editId="776910E1">
                            <wp:extent cx="8255" cy="8255"/>
                            <wp:effectExtent l="0" t="0" r="0" b="0"/>
                            <wp:docPr id="18" name="Bild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61644B44" wp14:editId="5FA85C0C">
                <wp:simplePos x="0" y="0"/>
                <wp:positionH relativeFrom="column">
                  <wp:posOffset>1239520</wp:posOffset>
                </wp:positionH>
                <wp:positionV relativeFrom="paragraph">
                  <wp:posOffset>64135</wp:posOffset>
                </wp:positionV>
                <wp:extent cx="107950" cy="107950"/>
                <wp:effectExtent l="10795" t="6985" r="5080" b="8890"/>
                <wp:wrapNone/>
                <wp:docPr id="115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F12BA5" w14:textId="77777777" w:rsidR="00BC4301" w:rsidRPr="00A366E8" w:rsidRDefault="00677832" w:rsidP="00A366E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B98F49" wp14:editId="2DBAADA0">
                                  <wp:extent cx="8255" cy="8255"/>
                                  <wp:effectExtent l="0" t="0" r="0" b="0"/>
                                  <wp:docPr id="5" name="Bild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644B44" id="Text Box 23" o:spid="_x0000_s1045" type="#_x0000_t202" style="position:absolute;margin-left:97.6pt;margin-top:5.05pt;width:8.5pt;height:8.5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">
                <v:textbox>
                  <w:txbxContent>
                    <w:p w14:paraId="18F12BA5" w14:textId="77777777" w:rsidR="00BC4301" w:rsidRPr="00A366E8" w:rsidRDefault="00677832" w:rsidP="00A366E8">
                      <w:r>
                        <w:rPr>
                          <w:noProof/>
                        </w:rPr>
                        <w:drawing>
                          <wp:inline distT="0" distB="0" distL="0" distR="0" wp14:anchorId="14B98F49" wp14:editId="2DBAADA0">
                            <wp:extent cx="8255" cy="8255"/>
                            <wp:effectExtent l="0" t="0" r="0" b="0"/>
                            <wp:docPr id="5" name="Bild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58E02B39" wp14:editId="2AE71502">
                <wp:simplePos x="0" y="0"/>
                <wp:positionH relativeFrom="column">
                  <wp:posOffset>808990</wp:posOffset>
                </wp:positionH>
                <wp:positionV relativeFrom="paragraph">
                  <wp:posOffset>64135</wp:posOffset>
                </wp:positionV>
                <wp:extent cx="107950" cy="107950"/>
                <wp:effectExtent l="8890" t="6985" r="6985" b="8890"/>
                <wp:wrapNone/>
                <wp:docPr id="115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C0C20" w14:textId="77777777" w:rsidR="00BC4301" w:rsidRPr="00A366E8" w:rsidRDefault="00677832" w:rsidP="00A366E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A39F40" wp14:editId="39214912">
                                  <wp:extent cx="8255" cy="8255"/>
                                  <wp:effectExtent l="0" t="0" r="0" b="0"/>
                                  <wp:docPr id="3" name="Bild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E02B39" id="Text Box 21" o:spid="_x0000_s1046" type="#_x0000_t202" style="position:absolute;margin-left:63.7pt;margin-top:5.05pt;width:8.5pt;height:8.5pt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">
                <v:textbox>
                  <w:txbxContent>
                    <w:p w14:paraId="40AC0C20" w14:textId="77777777" w:rsidR="00BC4301" w:rsidRPr="00A366E8" w:rsidRDefault="00677832" w:rsidP="00A366E8">
                      <w:r>
                        <w:rPr>
                          <w:noProof/>
                        </w:rPr>
                        <w:drawing>
                          <wp:inline distT="0" distB="0" distL="0" distR="0" wp14:anchorId="6DA39F40" wp14:editId="39214912">
                            <wp:extent cx="8255" cy="8255"/>
                            <wp:effectExtent l="0" t="0" r="0" b="0"/>
                            <wp:docPr id="3" name="Bild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7E1DA565" wp14:editId="525F1252">
                <wp:simplePos x="0" y="0"/>
                <wp:positionH relativeFrom="column">
                  <wp:posOffset>5922010</wp:posOffset>
                </wp:positionH>
                <wp:positionV relativeFrom="paragraph">
                  <wp:posOffset>64135</wp:posOffset>
                </wp:positionV>
                <wp:extent cx="107950" cy="107950"/>
                <wp:effectExtent l="6985" t="6985" r="8890" b="8890"/>
                <wp:wrapNone/>
                <wp:docPr id="1154" name="Text Box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9293F0" w14:textId="77777777" w:rsidR="008E0F32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FD03E4" wp14:editId="218B1F31">
                                  <wp:extent cx="8255" cy="8255"/>
                                  <wp:effectExtent l="0" t="0" r="0" b="0"/>
                                  <wp:docPr id="8184" name="Bild 81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18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1DA565" id="Text Box 189" o:spid="_x0000_s1047" type="#_x0000_t202" style="position:absolute;margin-left:466.3pt;margin-top:5.05pt;width:8.5pt;height:8.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">
                <v:textbox>
                  <w:txbxContent>
                    <w:p w14:paraId="4D9293F0" w14:textId="77777777" w:rsidR="008E0F32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4CFD03E4" wp14:editId="218B1F31">
                            <wp:extent cx="8255" cy="8255"/>
                            <wp:effectExtent l="0" t="0" r="0" b="0"/>
                            <wp:docPr id="8184" name="Bild 81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18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244EACBB" wp14:editId="79454CB5">
                <wp:simplePos x="0" y="0"/>
                <wp:positionH relativeFrom="column">
                  <wp:posOffset>4111625</wp:posOffset>
                </wp:positionH>
                <wp:positionV relativeFrom="paragraph">
                  <wp:posOffset>602615</wp:posOffset>
                </wp:positionV>
                <wp:extent cx="107950" cy="107950"/>
                <wp:effectExtent l="6350" t="12065" r="9525" b="13335"/>
                <wp:wrapNone/>
                <wp:docPr id="1153" name="Text Box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3261C9" w14:textId="77777777" w:rsidR="004B767B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385AB6" wp14:editId="19FCF600">
                                  <wp:extent cx="8255" cy="8255"/>
                                  <wp:effectExtent l="0" t="0" r="0" b="0"/>
                                  <wp:docPr id="8317" name="Bild 83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3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EACBB" id="Text Box 198" o:spid="_x0000_s1048" type="#_x0000_t202" style="position:absolute;margin-left:323.75pt;margin-top:47.45pt;width:8.5pt;height:8.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">
                <v:textbox>
                  <w:txbxContent>
                    <w:p w14:paraId="083261C9" w14:textId="77777777" w:rsidR="004B767B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71385AB6" wp14:editId="19FCF600">
                            <wp:extent cx="8255" cy="8255"/>
                            <wp:effectExtent l="0" t="0" r="0" b="0"/>
                            <wp:docPr id="8317" name="Bild 83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3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729CC698" wp14:editId="037BA564">
                <wp:simplePos x="0" y="0"/>
                <wp:positionH relativeFrom="column">
                  <wp:posOffset>4725670</wp:posOffset>
                </wp:positionH>
                <wp:positionV relativeFrom="paragraph">
                  <wp:posOffset>602615</wp:posOffset>
                </wp:positionV>
                <wp:extent cx="107950" cy="107950"/>
                <wp:effectExtent l="10795" t="12065" r="5080" b="13335"/>
                <wp:wrapNone/>
                <wp:docPr id="1152" name="Text Box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1C4BC6" w14:textId="77777777" w:rsidR="004B767B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761779" wp14:editId="056F3CA6">
                                  <wp:extent cx="8255" cy="8255"/>
                                  <wp:effectExtent l="0" t="0" r="0" b="0"/>
                                  <wp:docPr id="26" name="Bild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3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9CC698" id="Text Box 197" o:spid="_x0000_s1049" type="#_x0000_t202" style="position:absolute;margin-left:372.1pt;margin-top:47.45pt;width:8.5pt;height:8.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">
                <v:textbox>
                  <w:txbxContent>
                    <w:p w14:paraId="551C4BC6" w14:textId="77777777" w:rsidR="004B767B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18761779" wp14:editId="056F3CA6">
                            <wp:extent cx="8255" cy="8255"/>
                            <wp:effectExtent l="0" t="0" r="0" b="0"/>
                            <wp:docPr id="26" name="Bild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3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39849DA8" wp14:editId="2FA115F1">
                <wp:simplePos x="0" y="0"/>
                <wp:positionH relativeFrom="column">
                  <wp:posOffset>3557270</wp:posOffset>
                </wp:positionH>
                <wp:positionV relativeFrom="paragraph">
                  <wp:posOffset>602615</wp:posOffset>
                </wp:positionV>
                <wp:extent cx="107950" cy="107950"/>
                <wp:effectExtent l="13970" t="12065" r="11430" b="13335"/>
                <wp:wrapNone/>
                <wp:docPr id="63" name="Text Box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E42B3" w14:textId="77777777" w:rsidR="004B767B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766EEB" wp14:editId="3589F335">
                                  <wp:extent cx="8255" cy="8255"/>
                                  <wp:effectExtent l="0" t="0" r="0" b="0"/>
                                  <wp:docPr id="1172" name="Bild 117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3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849DA8" id="Text Box 196" o:spid="_x0000_s1050" type="#_x0000_t202" style="position:absolute;margin-left:280.1pt;margin-top:47.45pt;width:8.5pt;height:8.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">
                <v:textbox>
                  <w:txbxContent>
                    <w:p w14:paraId="75AE42B3" w14:textId="77777777" w:rsidR="004B767B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17766EEB" wp14:editId="3589F335">
                            <wp:extent cx="8255" cy="8255"/>
                            <wp:effectExtent l="0" t="0" r="0" b="0"/>
                            <wp:docPr id="1172" name="Bild 117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3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51D38535" wp14:editId="3AAA271C">
                <wp:simplePos x="0" y="0"/>
                <wp:positionH relativeFrom="column">
                  <wp:posOffset>2966085</wp:posOffset>
                </wp:positionH>
                <wp:positionV relativeFrom="paragraph">
                  <wp:posOffset>602615</wp:posOffset>
                </wp:positionV>
                <wp:extent cx="107950" cy="107950"/>
                <wp:effectExtent l="13335" t="12065" r="12065" b="13335"/>
                <wp:wrapNone/>
                <wp:docPr id="62" name="Text Box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5A8E8" w14:textId="77777777" w:rsidR="004B767B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43F6D3" wp14:editId="3260A377">
                                  <wp:extent cx="8255" cy="8255"/>
                                  <wp:effectExtent l="0" t="0" r="0" b="0"/>
                                  <wp:docPr id="1179" name="Bild 117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3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D38535" id="Text Box 195" o:spid="_x0000_s1051" type="#_x0000_t202" style="position:absolute;margin-left:233.55pt;margin-top:47.45pt;width:8.5pt;height:8.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">
                <v:textbox>
                  <w:txbxContent>
                    <w:p w14:paraId="2BD5A8E8" w14:textId="77777777" w:rsidR="004B767B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0843F6D3" wp14:editId="3260A377">
                            <wp:extent cx="8255" cy="8255"/>
                            <wp:effectExtent l="0" t="0" r="0" b="0"/>
                            <wp:docPr id="1179" name="Bild 117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3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A7089">
        <w:rPr>
          <w:sz w:val="24"/>
          <w:szCs w:val="24"/>
        </w:rPr>
        <w:t>1/1-Arm</w:t>
      </w:r>
      <w:r w:rsidR="00A366E8">
        <w:rPr>
          <w:sz w:val="24"/>
          <w:szCs w:val="24"/>
        </w:rPr>
        <w:tab/>
      </w:r>
      <w:r w:rsidR="004B767B">
        <w:rPr>
          <w:sz w:val="24"/>
          <w:szCs w:val="24"/>
        </w:rPr>
        <w:t xml:space="preserve"> </w:t>
      </w:r>
      <w:r w:rsidR="004B767B">
        <w:rPr>
          <w:sz w:val="14"/>
          <w:szCs w:val="14"/>
        </w:rPr>
        <w:t>3</w:t>
      </w:r>
      <w:r w:rsidR="00A036C6">
        <w:rPr>
          <w:sz w:val="14"/>
          <w:szCs w:val="14"/>
        </w:rPr>
        <w:t>6</w:t>
      </w:r>
      <w:r w:rsidR="004B767B">
        <w:rPr>
          <w:sz w:val="14"/>
          <w:szCs w:val="14"/>
        </w:rPr>
        <w:t>,90</w:t>
      </w:r>
      <w:r w:rsidR="001E5DB3">
        <w:rPr>
          <w:sz w:val="14"/>
          <w:szCs w:val="14"/>
        </w:rPr>
        <w:t xml:space="preserve">  </w:t>
      </w:r>
      <w:r w:rsidR="004B767B">
        <w:rPr>
          <w:sz w:val="14"/>
          <w:szCs w:val="14"/>
        </w:rPr>
        <w:t xml:space="preserve">   </w:t>
      </w:r>
      <w:r w:rsidR="00B735BF">
        <w:rPr>
          <w:sz w:val="14"/>
          <w:szCs w:val="14"/>
        </w:rPr>
        <w:t>3</w:t>
      </w:r>
      <w:r w:rsidR="00A036C6">
        <w:rPr>
          <w:sz w:val="14"/>
          <w:szCs w:val="14"/>
        </w:rPr>
        <w:t>6</w:t>
      </w:r>
      <w:r w:rsidR="001E5DB3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B735BF">
        <w:rPr>
          <w:sz w:val="14"/>
          <w:szCs w:val="14"/>
        </w:rPr>
        <w:t xml:space="preserve">0  </w:t>
      </w:r>
      <w:r w:rsidR="004B767B">
        <w:rPr>
          <w:sz w:val="14"/>
          <w:szCs w:val="14"/>
        </w:rPr>
        <w:t xml:space="preserve">   </w:t>
      </w:r>
      <w:r w:rsidR="00B735BF">
        <w:rPr>
          <w:sz w:val="14"/>
          <w:szCs w:val="14"/>
        </w:rPr>
        <w:t xml:space="preserve">    </w:t>
      </w:r>
      <w:r w:rsidR="008E0F32">
        <w:rPr>
          <w:sz w:val="14"/>
          <w:szCs w:val="14"/>
        </w:rPr>
        <w:t xml:space="preserve"> </w:t>
      </w:r>
      <w:r w:rsidR="00B735BF">
        <w:rPr>
          <w:sz w:val="14"/>
          <w:szCs w:val="14"/>
        </w:rPr>
        <w:t>3</w:t>
      </w:r>
      <w:r w:rsidR="00A036C6">
        <w:rPr>
          <w:sz w:val="14"/>
          <w:szCs w:val="14"/>
        </w:rPr>
        <w:t>6</w:t>
      </w:r>
      <w:r w:rsidR="001E5DB3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B735BF">
        <w:rPr>
          <w:sz w:val="14"/>
          <w:szCs w:val="14"/>
        </w:rPr>
        <w:t xml:space="preserve">0   </w:t>
      </w:r>
      <w:r w:rsidR="008E0F32">
        <w:rPr>
          <w:sz w:val="14"/>
          <w:szCs w:val="14"/>
        </w:rPr>
        <w:t xml:space="preserve">  </w:t>
      </w:r>
      <w:r w:rsidR="00B735BF">
        <w:rPr>
          <w:sz w:val="14"/>
          <w:szCs w:val="14"/>
        </w:rPr>
        <w:t xml:space="preserve">  </w:t>
      </w:r>
      <w:r w:rsidR="004B767B">
        <w:rPr>
          <w:sz w:val="14"/>
          <w:szCs w:val="14"/>
        </w:rPr>
        <w:t xml:space="preserve"> </w:t>
      </w:r>
      <w:r w:rsidR="00B735BF">
        <w:rPr>
          <w:sz w:val="14"/>
          <w:szCs w:val="14"/>
        </w:rPr>
        <w:t xml:space="preserve">  3</w:t>
      </w:r>
      <w:r w:rsidR="00A036C6">
        <w:rPr>
          <w:sz w:val="14"/>
          <w:szCs w:val="14"/>
        </w:rPr>
        <w:t>6</w:t>
      </w:r>
      <w:r w:rsidR="001E5DB3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1E5DB3">
        <w:rPr>
          <w:sz w:val="14"/>
          <w:szCs w:val="14"/>
        </w:rPr>
        <w:t xml:space="preserve">0    </w:t>
      </w:r>
      <w:r w:rsidR="008E0F32">
        <w:rPr>
          <w:sz w:val="14"/>
          <w:szCs w:val="14"/>
        </w:rPr>
        <w:t xml:space="preserve">     </w:t>
      </w:r>
      <w:r w:rsidR="001E5DB3">
        <w:rPr>
          <w:sz w:val="14"/>
          <w:szCs w:val="14"/>
        </w:rPr>
        <w:t xml:space="preserve">  3</w:t>
      </w:r>
      <w:r w:rsidR="000B1153">
        <w:rPr>
          <w:sz w:val="14"/>
          <w:szCs w:val="14"/>
        </w:rPr>
        <w:t>9</w:t>
      </w:r>
      <w:r w:rsidR="001E5DB3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1E5DB3">
        <w:rPr>
          <w:sz w:val="14"/>
          <w:szCs w:val="14"/>
        </w:rPr>
        <w:t xml:space="preserve">0   </w:t>
      </w:r>
      <w:r w:rsidR="008E0F32">
        <w:rPr>
          <w:sz w:val="14"/>
          <w:szCs w:val="14"/>
        </w:rPr>
        <w:t xml:space="preserve">     </w:t>
      </w:r>
      <w:r w:rsidR="001E5DB3">
        <w:rPr>
          <w:sz w:val="14"/>
          <w:szCs w:val="14"/>
        </w:rPr>
        <w:t xml:space="preserve">   3</w:t>
      </w:r>
      <w:r w:rsidR="00A036C6">
        <w:rPr>
          <w:sz w:val="14"/>
          <w:szCs w:val="14"/>
        </w:rPr>
        <w:t>9</w:t>
      </w:r>
      <w:r w:rsidR="001E5DB3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1E5DB3">
        <w:rPr>
          <w:sz w:val="14"/>
          <w:szCs w:val="14"/>
        </w:rPr>
        <w:t xml:space="preserve">0   </w:t>
      </w:r>
      <w:r w:rsidR="008E0F32">
        <w:rPr>
          <w:sz w:val="14"/>
          <w:szCs w:val="14"/>
        </w:rPr>
        <w:t xml:space="preserve">      </w:t>
      </w:r>
      <w:r w:rsidR="001E5DB3">
        <w:rPr>
          <w:sz w:val="14"/>
          <w:szCs w:val="14"/>
        </w:rPr>
        <w:t>3</w:t>
      </w:r>
      <w:r w:rsidR="00A036C6">
        <w:rPr>
          <w:sz w:val="14"/>
          <w:szCs w:val="14"/>
        </w:rPr>
        <w:t>9</w:t>
      </w:r>
      <w:r w:rsidR="001E5DB3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1E5DB3">
        <w:rPr>
          <w:sz w:val="14"/>
          <w:szCs w:val="14"/>
        </w:rPr>
        <w:t xml:space="preserve">0   </w:t>
      </w:r>
      <w:r w:rsidR="008E0F32">
        <w:rPr>
          <w:sz w:val="14"/>
          <w:szCs w:val="14"/>
        </w:rPr>
        <w:t xml:space="preserve">      </w:t>
      </w:r>
      <w:r w:rsidR="00F730F6">
        <w:rPr>
          <w:sz w:val="14"/>
          <w:szCs w:val="14"/>
        </w:rPr>
        <w:t xml:space="preserve">   39</w:t>
      </w:r>
      <w:r w:rsidR="001E5DB3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1E5DB3">
        <w:rPr>
          <w:sz w:val="14"/>
          <w:szCs w:val="14"/>
        </w:rPr>
        <w:t xml:space="preserve">0 </w:t>
      </w:r>
      <w:r w:rsidR="008E0F32">
        <w:rPr>
          <w:sz w:val="14"/>
          <w:szCs w:val="14"/>
        </w:rPr>
        <w:t xml:space="preserve">  </w:t>
      </w:r>
      <w:r w:rsidR="004B767B">
        <w:rPr>
          <w:sz w:val="14"/>
          <w:szCs w:val="14"/>
        </w:rPr>
        <w:t xml:space="preserve"> </w:t>
      </w:r>
      <w:r w:rsidR="008E0F32">
        <w:rPr>
          <w:sz w:val="14"/>
          <w:szCs w:val="14"/>
        </w:rPr>
        <w:t xml:space="preserve"> </w:t>
      </w:r>
      <w:r w:rsidR="00F730F6">
        <w:rPr>
          <w:sz w:val="14"/>
          <w:szCs w:val="14"/>
        </w:rPr>
        <w:t xml:space="preserve">      39</w:t>
      </w:r>
      <w:r w:rsidR="001E5DB3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1E5DB3">
        <w:rPr>
          <w:sz w:val="14"/>
          <w:szCs w:val="14"/>
        </w:rPr>
        <w:t>0</w:t>
      </w:r>
      <w:r w:rsidR="00F730F6">
        <w:rPr>
          <w:sz w:val="14"/>
          <w:szCs w:val="14"/>
        </w:rPr>
        <w:t xml:space="preserve">            39</w:t>
      </w:r>
      <w:r w:rsidR="004B767B">
        <w:rPr>
          <w:sz w:val="14"/>
          <w:szCs w:val="14"/>
        </w:rPr>
        <w:t>,90</w:t>
      </w:r>
    </w:p>
    <w:p w14:paraId="0544814A" w14:textId="77777777" w:rsidR="007A7089" w:rsidRDefault="002E509E" w:rsidP="001E5DB3">
      <w:pPr>
        <w:spacing w:line="360" w:lineRule="auto"/>
        <w:ind w:right="-1844"/>
        <w:outlineLvl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2CAB2362" wp14:editId="3C7921A5">
                <wp:simplePos x="0" y="0"/>
                <wp:positionH relativeFrom="column">
                  <wp:posOffset>1239520</wp:posOffset>
                </wp:positionH>
                <wp:positionV relativeFrom="paragraph">
                  <wp:posOffset>53975</wp:posOffset>
                </wp:positionV>
                <wp:extent cx="107950" cy="107950"/>
                <wp:effectExtent l="10795" t="6350" r="5080" b="9525"/>
                <wp:wrapNone/>
                <wp:docPr id="61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3751A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6BE984" wp14:editId="06EA4C44">
                                  <wp:extent cx="8255" cy="8255"/>
                                  <wp:effectExtent l="0" t="0" r="0" b="0"/>
                                  <wp:docPr id="1180" name="Bild 11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AB2362" id="Text Box 34" o:spid="_x0000_s1052" type="#_x0000_t202" style="position:absolute;margin-left:97.6pt;margin-top:4.25pt;width:8.5pt;height:8.5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">
                <v:textbox>
                  <w:txbxContent>
                    <w:p w14:paraId="0B33751A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406BE984" wp14:editId="06EA4C44">
                            <wp:extent cx="8255" cy="8255"/>
                            <wp:effectExtent l="0" t="0" r="0" b="0"/>
                            <wp:docPr id="1180" name="Bild 11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A7089">
        <w:rPr>
          <w:sz w:val="24"/>
          <w:szCs w:val="24"/>
        </w:rPr>
        <w:t>1/2-Arm</w:t>
      </w:r>
      <w:r w:rsidR="008E0F32">
        <w:rPr>
          <w:sz w:val="24"/>
          <w:szCs w:val="24"/>
        </w:rPr>
        <w:tab/>
      </w:r>
      <w:r w:rsidR="004B767B">
        <w:rPr>
          <w:sz w:val="24"/>
          <w:szCs w:val="24"/>
        </w:rPr>
        <w:t xml:space="preserve"> </w:t>
      </w:r>
      <w:r w:rsidR="004B767B" w:rsidRPr="004B767B">
        <w:rPr>
          <w:sz w:val="14"/>
          <w:szCs w:val="14"/>
        </w:rPr>
        <w:t>3</w:t>
      </w:r>
      <w:r w:rsidR="00F730F6">
        <w:rPr>
          <w:sz w:val="14"/>
          <w:szCs w:val="14"/>
        </w:rPr>
        <w:t>4</w:t>
      </w:r>
      <w:r w:rsidR="004B767B" w:rsidRPr="004B767B">
        <w:rPr>
          <w:sz w:val="14"/>
          <w:szCs w:val="14"/>
        </w:rPr>
        <w:t>,90</w:t>
      </w:r>
      <w:r w:rsidR="004B767B">
        <w:rPr>
          <w:sz w:val="24"/>
          <w:szCs w:val="24"/>
        </w:rPr>
        <w:t xml:space="preserve">   </w:t>
      </w:r>
      <w:r w:rsidR="004B767B">
        <w:rPr>
          <w:sz w:val="14"/>
          <w:szCs w:val="14"/>
        </w:rPr>
        <w:t>3</w:t>
      </w:r>
      <w:r w:rsidR="00F730F6">
        <w:rPr>
          <w:sz w:val="14"/>
          <w:szCs w:val="14"/>
        </w:rPr>
        <w:t>4</w:t>
      </w:r>
      <w:r w:rsidR="004B767B">
        <w:rPr>
          <w:sz w:val="14"/>
          <w:szCs w:val="14"/>
        </w:rPr>
        <w:t>,90</w:t>
      </w:r>
      <w:r w:rsidR="0031283B">
        <w:rPr>
          <w:sz w:val="14"/>
          <w:szCs w:val="14"/>
        </w:rPr>
        <w:t xml:space="preserve"> </w:t>
      </w:r>
      <w:r w:rsidR="004B767B">
        <w:rPr>
          <w:sz w:val="14"/>
          <w:szCs w:val="14"/>
        </w:rPr>
        <w:t xml:space="preserve">   </w:t>
      </w:r>
      <w:r w:rsidR="0031283B">
        <w:rPr>
          <w:sz w:val="14"/>
          <w:szCs w:val="14"/>
        </w:rPr>
        <w:t xml:space="preserve">      </w:t>
      </w:r>
      <w:r w:rsidR="004B767B">
        <w:rPr>
          <w:sz w:val="14"/>
          <w:szCs w:val="14"/>
        </w:rPr>
        <w:t>3</w:t>
      </w:r>
      <w:r w:rsidR="00F730F6">
        <w:rPr>
          <w:sz w:val="14"/>
          <w:szCs w:val="14"/>
        </w:rPr>
        <w:t>4</w:t>
      </w:r>
      <w:r w:rsidR="004B767B">
        <w:rPr>
          <w:sz w:val="14"/>
          <w:szCs w:val="14"/>
        </w:rPr>
        <w:t>,90</w:t>
      </w:r>
      <w:r w:rsidR="0031283B">
        <w:rPr>
          <w:sz w:val="14"/>
          <w:szCs w:val="14"/>
        </w:rPr>
        <w:t xml:space="preserve">    </w:t>
      </w:r>
      <w:r w:rsidR="008E0F32">
        <w:rPr>
          <w:sz w:val="14"/>
          <w:szCs w:val="14"/>
        </w:rPr>
        <w:t xml:space="preserve">    </w:t>
      </w:r>
      <w:r w:rsidR="0031283B">
        <w:rPr>
          <w:sz w:val="14"/>
          <w:szCs w:val="14"/>
        </w:rPr>
        <w:t xml:space="preserve">  3</w:t>
      </w:r>
      <w:r w:rsidR="00F730F6">
        <w:rPr>
          <w:sz w:val="14"/>
          <w:szCs w:val="14"/>
        </w:rPr>
        <w:t>4</w:t>
      </w:r>
      <w:r w:rsidR="0031283B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B735BF">
        <w:rPr>
          <w:sz w:val="14"/>
          <w:szCs w:val="14"/>
        </w:rPr>
        <w:t xml:space="preserve">0     </w:t>
      </w:r>
      <w:r w:rsidR="008E0F32">
        <w:rPr>
          <w:sz w:val="14"/>
          <w:szCs w:val="14"/>
        </w:rPr>
        <w:t xml:space="preserve">    </w:t>
      </w:r>
      <w:r w:rsidR="00B735BF">
        <w:rPr>
          <w:sz w:val="14"/>
          <w:szCs w:val="14"/>
        </w:rPr>
        <w:t xml:space="preserve">  3</w:t>
      </w:r>
      <w:r w:rsidR="00F730F6">
        <w:rPr>
          <w:sz w:val="14"/>
          <w:szCs w:val="14"/>
        </w:rPr>
        <w:t>4</w:t>
      </w:r>
      <w:r w:rsidR="00B735BF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B735BF">
        <w:rPr>
          <w:sz w:val="14"/>
          <w:szCs w:val="14"/>
        </w:rPr>
        <w:t xml:space="preserve">0   </w:t>
      </w:r>
      <w:r w:rsidR="008E0F32">
        <w:rPr>
          <w:sz w:val="14"/>
          <w:szCs w:val="14"/>
        </w:rPr>
        <w:t xml:space="preserve">     </w:t>
      </w:r>
      <w:r w:rsidR="00B735BF">
        <w:rPr>
          <w:sz w:val="14"/>
          <w:szCs w:val="14"/>
        </w:rPr>
        <w:t xml:space="preserve">   3</w:t>
      </w:r>
      <w:r w:rsidR="00F730F6">
        <w:rPr>
          <w:sz w:val="14"/>
          <w:szCs w:val="14"/>
        </w:rPr>
        <w:t>4</w:t>
      </w:r>
      <w:r w:rsidR="00B735BF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B735BF">
        <w:rPr>
          <w:sz w:val="14"/>
          <w:szCs w:val="14"/>
        </w:rPr>
        <w:t xml:space="preserve">0   </w:t>
      </w:r>
      <w:r w:rsidR="008E0F32">
        <w:rPr>
          <w:sz w:val="14"/>
          <w:szCs w:val="14"/>
        </w:rPr>
        <w:t xml:space="preserve">      </w:t>
      </w:r>
      <w:r w:rsidR="00B735BF">
        <w:rPr>
          <w:sz w:val="14"/>
          <w:szCs w:val="14"/>
        </w:rPr>
        <w:t>3</w:t>
      </w:r>
      <w:r w:rsidR="00F730F6">
        <w:rPr>
          <w:sz w:val="14"/>
          <w:szCs w:val="14"/>
        </w:rPr>
        <w:t>4</w:t>
      </w:r>
      <w:r w:rsidR="00B735BF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B735BF">
        <w:rPr>
          <w:sz w:val="14"/>
          <w:szCs w:val="14"/>
        </w:rPr>
        <w:t xml:space="preserve">0      </w:t>
      </w:r>
      <w:r w:rsidR="008E0F32">
        <w:rPr>
          <w:sz w:val="14"/>
          <w:szCs w:val="14"/>
        </w:rPr>
        <w:t xml:space="preserve">     </w:t>
      </w:r>
      <w:r w:rsidR="00A036C6">
        <w:rPr>
          <w:sz w:val="14"/>
          <w:szCs w:val="14"/>
        </w:rPr>
        <w:t xml:space="preserve"> 40</w:t>
      </w:r>
      <w:r w:rsidR="00B735BF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1E5DB3">
        <w:rPr>
          <w:sz w:val="14"/>
          <w:szCs w:val="14"/>
        </w:rPr>
        <w:t>0</w:t>
      </w:r>
      <w:r w:rsidR="00B735BF">
        <w:rPr>
          <w:sz w:val="14"/>
          <w:szCs w:val="14"/>
        </w:rPr>
        <w:t xml:space="preserve">    </w:t>
      </w:r>
      <w:r w:rsidR="008E0F32">
        <w:rPr>
          <w:sz w:val="14"/>
          <w:szCs w:val="14"/>
        </w:rPr>
        <w:t xml:space="preserve">    </w:t>
      </w:r>
      <w:r w:rsidR="00B735BF">
        <w:rPr>
          <w:sz w:val="14"/>
          <w:szCs w:val="14"/>
        </w:rPr>
        <w:t xml:space="preserve">  </w:t>
      </w:r>
      <w:r w:rsidR="00F730F6">
        <w:rPr>
          <w:sz w:val="14"/>
          <w:szCs w:val="14"/>
        </w:rPr>
        <w:t xml:space="preserve"> 3</w:t>
      </w:r>
      <w:r w:rsidR="00A036C6">
        <w:rPr>
          <w:sz w:val="14"/>
          <w:szCs w:val="14"/>
        </w:rPr>
        <w:t>4</w:t>
      </w:r>
      <w:r w:rsidR="00B735BF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B735BF">
        <w:rPr>
          <w:sz w:val="14"/>
          <w:szCs w:val="14"/>
        </w:rPr>
        <w:t xml:space="preserve">0    </w:t>
      </w:r>
      <w:r w:rsidR="00F730F6">
        <w:rPr>
          <w:sz w:val="14"/>
          <w:szCs w:val="14"/>
        </w:rPr>
        <w:t xml:space="preserve">        3</w:t>
      </w:r>
      <w:r w:rsidR="00A036C6">
        <w:rPr>
          <w:sz w:val="14"/>
          <w:szCs w:val="14"/>
        </w:rPr>
        <w:t>4</w:t>
      </w:r>
      <w:r w:rsidR="00B735BF">
        <w:rPr>
          <w:sz w:val="14"/>
          <w:szCs w:val="14"/>
        </w:rPr>
        <w:t>,</w:t>
      </w:r>
      <w:r w:rsidR="004B767B">
        <w:rPr>
          <w:sz w:val="14"/>
          <w:szCs w:val="14"/>
        </w:rPr>
        <w:t>9</w:t>
      </w:r>
      <w:r w:rsidR="001E5DB3">
        <w:rPr>
          <w:sz w:val="14"/>
          <w:szCs w:val="14"/>
        </w:rPr>
        <w:t>0</w:t>
      </w:r>
    </w:p>
    <w:p w14:paraId="30209CF2" w14:textId="77777777" w:rsidR="008E0F32" w:rsidRPr="004B767B" w:rsidRDefault="004C7A4A" w:rsidP="007A7089">
      <w:pPr>
        <w:spacing w:line="360" w:lineRule="auto"/>
        <w:outlineLvl w:val="0"/>
        <w:rPr>
          <w:sz w:val="14"/>
          <w:szCs w:val="1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0E0C95E1" wp14:editId="13DE9189">
                <wp:simplePos x="0" y="0"/>
                <wp:positionH relativeFrom="column">
                  <wp:posOffset>1779905</wp:posOffset>
                </wp:positionH>
                <wp:positionV relativeFrom="paragraph">
                  <wp:posOffset>17145</wp:posOffset>
                </wp:positionV>
                <wp:extent cx="107950" cy="107950"/>
                <wp:effectExtent l="0" t="0" r="19050" b="19050"/>
                <wp:wrapNone/>
                <wp:docPr id="1183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F388DB" w14:textId="77777777" w:rsidR="004C7A4A" w:rsidRPr="00A366E8" w:rsidRDefault="004C7A4A" w:rsidP="004C7A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7C81FA" wp14:editId="74933347">
                                  <wp:extent cx="8255" cy="8255"/>
                                  <wp:effectExtent l="0" t="0" r="0" b="0"/>
                                  <wp:docPr id="64" name="Bild 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C95E1" id="_x0000_s1053" type="#_x0000_t202" style="position:absolute;margin-left:140.15pt;margin-top:1.35pt;width:8.5pt;height:8.5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">
                <v:textbox>
                  <w:txbxContent>
                    <w:p w14:paraId="7CF388DB" w14:textId="77777777" w:rsidR="004C7A4A" w:rsidRPr="00A366E8" w:rsidRDefault="004C7A4A" w:rsidP="004C7A4A">
                      <w:r>
                        <w:rPr>
                          <w:noProof/>
                        </w:rPr>
                        <w:drawing>
                          <wp:inline distT="0" distB="0" distL="0" distR="0" wp14:anchorId="657C81FA" wp14:editId="74933347">
                            <wp:extent cx="8255" cy="8255"/>
                            <wp:effectExtent l="0" t="0" r="0" b="0"/>
                            <wp:docPr id="64" name="Bild 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5C820278" wp14:editId="02A59D4C">
                <wp:simplePos x="0" y="0"/>
                <wp:positionH relativeFrom="column">
                  <wp:posOffset>2351405</wp:posOffset>
                </wp:positionH>
                <wp:positionV relativeFrom="paragraph">
                  <wp:posOffset>10795</wp:posOffset>
                </wp:positionV>
                <wp:extent cx="107950" cy="107950"/>
                <wp:effectExtent l="0" t="0" r="19050" b="19050"/>
                <wp:wrapNone/>
                <wp:docPr id="1181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10D88D" w14:textId="77777777" w:rsidR="004C7A4A" w:rsidRPr="00A366E8" w:rsidRDefault="004C7A4A" w:rsidP="004C7A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23145E" wp14:editId="32D13171">
                                  <wp:extent cx="8255" cy="8255"/>
                                  <wp:effectExtent l="0" t="0" r="0" b="0"/>
                                  <wp:docPr id="1182" name="Bild 118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820278" id="_x0000_s1054" type="#_x0000_t202" style="position:absolute;margin-left:185.15pt;margin-top:.85pt;width:8.5pt;height:8.5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">
                <v:textbox>
                  <w:txbxContent>
                    <w:p w14:paraId="2710D88D" w14:textId="77777777" w:rsidR="004C7A4A" w:rsidRPr="00A366E8" w:rsidRDefault="004C7A4A" w:rsidP="004C7A4A">
                      <w:r>
                        <w:rPr>
                          <w:noProof/>
                        </w:rPr>
                        <w:drawing>
                          <wp:inline distT="0" distB="0" distL="0" distR="0" wp14:anchorId="4E23145E" wp14:editId="32D13171">
                            <wp:extent cx="8255" cy="8255"/>
                            <wp:effectExtent l="0" t="0" r="0" b="0"/>
                            <wp:docPr id="1182" name="Bild 118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51B5A">
        <w:rPr>
          <w:sz w:val="24"/>
          <w:szCs w:val="24"/>
        </w:rPr>
        <w:t xml:space="preserve">1/1-Arm </w:t>
      </w:r>
      <w:r w:rsidR="008E0F32" w:rsidRPr="008E0F32">
        <w:rPr>
          <w:sz w:val="24"/>
          <w:szCs w:val="24"/>
        </w:rPr>
        <w:t>Schlank</w:t>
      </w:r>
      <w:r w:rsidR="004B767B">
        <w:rPr>
          <w:sz w:val="24"/>
          <w:szCs w:val="24"/>
        </w:rPr>
        <w:tab/>
      </w:r>
      <w:r w:rsidR="004B767B"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>
        <w:rPr>
          <w:sz w:val="14"/>
          <w:szCs w:val="14"/>
        </w:rPr>
        <w:t>34,90</w:t>
      </w:r>
      <w:r>
        <w:rPr>
          <w:sz w:val="24"/>
          <w:szCs w:val="24"/>
        </w:rPr>
        <w:t xml:space="preserve">     </w:t>
      </w:r>
      <w:r>
        <w:rPr>
          <w:sz w:val="14"/>
          <w:szCs w:val="14"/>
        </w:rPr>
        <w:t>34,90</w:t>
      </w:r>
      <w:r>
        <w:rPr>
          <w:sz w:val="24"/>
          <w:szCs w:val="24"/>
        </w:rPr>
        <w:t xml:space="preserve"> </w:t>
      </w:r>
      <w:r w:rsidR="004B767B">
        <w:rPr>
          <w:sz w:val="24"/>
          <w:szCs w:val="24"/>
        </w:rPr>
        <w:t xml:space="preserve">      </w:t>
      </w:r>
      <w:r>
        <w:rPr>
          <w:sz w:val="14"/>
          <w:szCs w:val="14"/>
        </w:rPr>
        <w:t>34</w:t>
      </w:r>
      <w:r w:rsidR="004B767B">
        <w:rPr>
          <w:sz w:val="14"/>
          <w:szCs w:val="14"/>
        </w:rPr>
        <w:t>,90</w:t>
      </w:r>
      <w:r w:rsidR="004B767B">
        <w:rPr>
          <w:sz w:val="14"/>
          <w:szCs w:val="14"/>
        </w:rPr>
        <w:tab/>
        <w:t xml:space="preserve">    3</w:t>
      </w:r>
      <w:r>
        <w:rPr>
          <w:sz w:val="14"/>
          <w:szCs w:val="14"/>
        </w:rPr>
        <w:t>4</w:t>
      </w:r>
      <w:r w:rsidR="004B767B">
        <w:rPr>
          <w:sz w:val="14"/>
          <w:szCs w:val="14"/>
        </w:rPr>
        <w:t>,90</w:t>
      </w:r>
      <w:r w:rsidR="004B767B">
        <w:rPr>
          <w:sz w:val="14"/>
          <w:szCs w:val="14"/>
        </w:rPr>
        <w:tab/>
        <w:t xml:space="preserve">       3</w:t>
      </w:r>
      <w:r>
        <w:rPr>
          <w:sz w:val="14"/>
          <w:szCs w:val="14"/>
        </w:rPr>
        <w:t>4</w:t>
      </w:r>
      <w:r w:rsidR="00F730F6">
        <w:rPr>
          <w:sz w:val="14"/>
          <w:szCs w:val="14"/>
        </w:rPr>
        <w:t>,</w:t>
      </w:r>
      <w:r w:rsidRPr="004C7A4A">
        <w:rPr>
          <w:sz w:val="14"/>
          <w:szCs w:val="14"/>
        </w:rPr>
        <w:t xml:space="preserve"> </w:t>
      </w:r>
      <w:r>
        <w:rPr>
          <w:sz w:val="14"/>
          <w:szCs w:val="14"/>
        </w:rPr>
        <w:t xml:space="preserve">90            34,90   </w:t>
      </w:r>
    </w:p>
    <w:p w14:paraId="6E31B811" w14:textId="77777777" w:rsidR="00A366E8" w:rsidRPr="004553DB" w:rsidRDefault="00A366E8" w:rsidP="007A7089">
      <w:pPr>
        <w:spacing w:line="360" w:lineRule="auto"/>
        <w:outlineLvl w:val="0"/>
        <w:rPr>
          <w:b/>
          <w:bCs/>
          <w:sz w:val="24"/>
          <w:szCs w:val="24"/>
        </w:rPr>
      </w:pPr>
      <w:r w:rsidRPr="004553DB">
        <w:rPr>
          <w:sz w:val="24"/>
          <w:szCs w:val="24"/>
          <w:u w:val="single"/>
        </w:rPr>
        <w:t>Damen</w:t>
      </w:r>
      <w:r w:rsidR="00BD014A" w:rsidRPr="004553DB">
        <w:rPr>
          <w:b/>
          <w:bCs/>
          <w:sz w:val="24"/>
          <w:szCs w:val="24"/>
        </w:rPr>
        <w:tab/>
      </w:r>
      <w:r w:rsidR="00BD014A" w:rsidRPr="004553DB">
        <w:rPr>
          <w:b/>
          <w:bCs/>
          <w:sz w:val="24"/>
          <w:szCs w:val="24"/>
        </w:rPr>
        <w:tab/>
      </w:r>
      <w:r w:rsidR="00BD014A" w:rsidRPr="004553DB">
        <w:rPr>
          <w:b/>
          <w:bCs/>
          <w:sz w:val="24"/>
          <w:szCs w:val="24"/>
        </w:rPr>
        <w:tab/>
      </w:r>
      <w:r w:rsidR="00BD014A" w:rsidRPr="004553DB">
        <w:rPr>
          <w:b/>
          <w:bCs/>
          <w:sz w:val="24"/>
          <w:szCs w:val="24"/>
        </w:rPr>
        <w:tab/>
      </w:r>
      <w:r w:rsidR="001E5DB3" w:rsidRPr="004553DB">
        <w:rPr>
          <w:b/>
          <w:bCs/>
          <w:sz w:val="24"/>
          <w:szCs w:val="24"/>
        </w:rPr>
        <w:t>36</w:t>
      </w:r>
      <w:r w:rsidR="001E5DB3" w:rsidRPr="004553DB">
        <w:rPr>
          <w:b/>
          <w:bCs/>
          <w:sz w:val="24"/>
          <w:szCs w:val="24"/>
        </w:rPr>
        <w:tab/>
        <w:t>38</w:t>
      </w:r>
      <w:r w:rsidR="001E5DB3" w:rsidRPr="004553DB">
        <w:rPr>
          <w:b/>
          <w:bCs/>
          <w:sz w:val="24"/>
          <w:szCs w:val="24"/>
        </w:rPr>
        <w:tab/>
        <w:t>40</w:t>
      </w:r>
      <w:r w:rsidR="001E5DB3" w:rsidRPr="004553DB">
        <w:rPr>
          <w:b/>
          <w:bCs/>
          <w:sz w:val="24"/>
          <w:szCs w:val="24"/>
        </w:rPr>
        <w:tab/>
        <w:t>42</w:t>
      </w:r>
      <w:r w:rsidR="001E5DB3" w:rsidRPr="004553DB">
        <w:rPr>
          <w:b/>
          <w:bCs/>
          <w:sz w:val="24"/>
          <w:szCs w:val="24"/>
        </w:rPr>
        <w:tab/>
        <w:t>44</w:t>
      </w:r>
      <w:r w:rsidR="001E5DB3" w:rsidRPr="004553DB">
        <w:rPr>
          <w:b/>
          <w:bCs/>
          <w:sz w:val="24"/>
          <w:szCs w:val="24"/>
        </w:rPr>
        <w:tab/>
        <w:t>46</w:t>
      </w:r>
      <w:r w:rsidR="001E5DB3" w:rsidRPr="004553DB">
        <w:rPr>
          <w:b/>
          <w:bCs/>
          <w:sz w:val="24"/>
          <w:szCs w:val="24"/>
        </w:rPr>
        <w:tab/>
        <w:t>48</w:t>
      </w:r>
    </w:p>
    <w:p w14:paraId="046F614F" w14:textId="77777777" w:rsidR="00A366E8" w:rsidRPr="004553DB" w:rsidRDefault="002E509E" w:rsidP="0031283B">
      <w:pPr>
        <w:spacing w:line="360" w:lineRule="auto"/>
        <w:ind w:right="-284"/>
        <w:outlineLvl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26902F13" wp14:editId="046AA3CE">
                <wp:simplePos x="0" y="0"/>
                <wp:positionH relativeFrom="column">
                  <wp:posOffset>4523105</wp:posOffset>
                </wp:positionH>
                <wp:positionV relativeFrom="paragraph">
                  <wp:posOffset>39370</wp:posOffset>
                </wp:positionV>
                <wp:extent cx="107950" cy="107950"/>
                <wp:effectExtent l="8255" t="10795" r="7620" b="5080"/>
                <wp:wrapNone/>
                <wp:docPr id="60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7C358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6286FB" wp14:editId="44E1173C">
                                  <wp:extent cx="8255" cy="8255"/>
                                  <wp:effectExtent l="0" t="0" r="0" b="0"/>
                                  <wp:docPr id="30" name="Bild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02F13" id="Text Box 55" o:spid="_x0000_s1055" type="#_x0000_t202" style="position:absolute;margin-left:356.15pt;margin-top:3.1pt;width:8.5pt;height:8.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">
                <v:textbox>
                  <w:txbxContent>
                    <w:p w14:paraId="4227C358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1E6286FB" wp14:editId="44E1173C">
                            <wp:extent cx="8255" cy="8255"/>
                            <wp:effectExtent l="0" t="0" r="0" b="0"/>
                            <wp:docPr id="30" name="Bild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0A1ACD49" wp14:editId="41422CE1">
                <wp:simplePos x="0" y="0"/>
                <wp:positionH relativeFrom="column">
                  <wp:posOffset>4072255</wp:posOffset>
                </wp:positionH>
                <wp:positionV relativeFrom="paragraph">
                  <wp:posOffset>39370</wp:posOffset>
                </wp:positionV>
                <wp:extent cx="107950" cy="107950"/>
                <wp:effectExtent l="5080" t="10795" r="10795" b="5080"/>
                <wp:wrapNone/>
                <wp:docPr id="59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EB121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4540A7" wp14:editId="1DCDF0B5">
                                  <wp:extent cx="8255" cy="8255"/>
                                  <wp:effectExtent l="0" t="0" r="0" b="0"/>
                                  <wp:docPr id="31" name="Bild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1ACD49" id="Text Box 54" o:spid="_x0000_s1056" type="#_x0000_t202" style="position:absolute;margin-left:320.65pt;margin-top:3.1pt;width:8.5pt;height:8.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">
                <v:textbox>
                  <w:txbxContent>
                    <w:p w14:paraId="17DEB121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0A4540A7" wp14:editId="1DCDF0B5">
                            <wp:extent cx="8255" cy="8255"/>
                            <wp:effectExtent l="0" t="0" r="0" b="0"/>
                            <wp:docPr id="31" name="Bild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22C098E5" wp14:editId="51B644E9">
                <wp:simplePos x="0" y="0"/>
                <wp:positionH relativeFrom="column">
                  <wp:posOffset>3615055</wp:posOffset>
                </wp:positionH>
                <wp:positionV relativeFrom="paragraph">
                  <wp:posOffset>39370</wp:posOffset>
                </wp:positionV>
                <wp:extent cx="107950" cy="107950"/>
                <wp:effectExtent l="5080" t="10795" r="10795" b="5080"/>
                <wp:wrapNone/>
                <wp:docPr id="58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DBE7B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97FF6A" wp14:editId="622E26B3">
                                  <wp:extent cx="8255" cy="8255"/>
                                  <wp:effectExtent l="0" t="0" r="0" b="0"/>
                                  <wp:docPr id="32" name="Bild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C098E5" id="Text Box 53" o:spid="_x0000_s1057" type="#_x0000_t202" style="position:absolute;margin-left:284.65pt;margin-top:3.1pt;width:8.5pt;height:8.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">
                <v:textbox>
                  <w:txbxContent>
                    <w:p w14:paraId="435DBE7B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0097FF6A" wp14:editId="622E26B3">
                            <wp:extent cx="8255" cy="8255"/>
                            <wp:effectExtent l="0" t="0" r="0" b="0"/>
                            <wp:docPr id="32" name="Bild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587E6F91" wp14:editId="058AEE1D">
                <wp:simplePos x="0" y="0"/>
                <wp:positionH relativeFrom="column">
                  <wp:posOffset>2700655</wp:posOffset>
                </wp:positionH>
                <wp:positionV relativeFrom="paragraph">
                  <wp:posOffset>39370</wp:posOffset>
                </wp:positionV>
                <wp:extent cx="107950" cy="107950"/>
                <wp:effectExtent l="5080" t="10795" r="10795" b="5080"/>
                <wp:wrapNone/>
                <wp:docPr id="57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980AA1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8F8CC7" wp14:editId="611874E0">
                                  <wp:extent cx="8255" cy="8255"/>
                                  <wp:effectExtent l="0" t="0" r="0" b="0"/>
                                  <wp:docPr id="33" name="Bild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E6F91" id="Text Box 52" o:spid="_x0000_s1058" type="#_x0000_t202" style="position:absolute;margin-left:212.65pt;margin-top:3.1pt;width:8.5pt;height:8.5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">
                <v:textbox>
                  <w:txbxContent>
                    <w:p w14:paraId="77980AA1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1F8F8CC7" wp14:editId="611874E0">
                            <wp:extent cx="8255" cy="8255"/>
                            <wp:effectExtent l="0" t="0" r="0" b="0"/>
                            <wp:docPr id="33" name="Bild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3DDD793F" wp14:editId="74812DE4">
                <wp:simplePos x="0" y="0"/>
                <wp:positionH relativeFrom="column">
                  <wp:posOffset>3157855</wp:posOffset>
                </wp:positionH>
                <wp:positionV relativeFrom="paragraph">
                  <wp:posOffset>39370</wp:posOffset>
                </wp:positionV>
                <wp:extent cx="107950" cy="107950"/>
                <wp:effectExtent l="5080" t="10795" r="10795" b="5080"/>
                <wp:wrapNone/>
                <wp:docPr id="56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B83FF2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489344" wp14:editId="35463BAB">
                                  <wp:extent cx="8255" cy="8255"/>
                                  <wp:effectExtent l="0" t="0" r="0" b="0"/>
                                  <wp:docPr id="34" name="Bild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DD793F" id="Text Box 51" o:spid="_x0000_s1059" type="#_x0000_t202" style="position:absolute;margin-left:248.65pt;margin-top:3.1pt;width:8.5pt;height:8.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">
                <v:textbox>
                  <w:txbxContent>
                    <w:p w14:paraId="17B83FF2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02489344" wp14:editId="35463BAB">
                            <wp:extent cx="8255" cy="8255"/>
                            <wp:effectExtent l="0" t="0" r="0" b="0"/>
                            <wp:docPr id="34" name="Bild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1ACA7306" wp14:editId="63AB75EF">
                <wp:simplePos x="0" y="0"/>
                <wp:positionH relativeFrom="column">
                  <wp:posOffset>2237105</wp:posOffset>
                </wp:positionH>
                <wp:positionV relativeFrom="paragraph">
                  <wp:posOffset>39370</wp:posOffset>
                </wp:positionV>
                <wp:extent cx="107950" cy="107950"/>
                <wp:effectExtent l="8255" t="10795" r="7620" b="5080"/>
                <wp:wrapNone/>
                <wp:docPr id="55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7C9755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6BF027" wp14:editId="61E901A0">
                                  <wp:extent cx="8255" cy="8255"/>
                                  <wp:effectExtent l="0" t="0" r="0" b="0"/>
                                  <wp:docPr id="35" name="Bild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CA7306" id="Text Box 50" o:spid="_x0000_s1060" type="#_x0000_t202" style="position:absolute;margin-left:176.15pt;margin-top:3.1pt;width:8.5pt;height:8.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">
                <v:textbox>
                  <w:txbxContent>
                    <w:p w14:paraId="687C9755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626BF027" wp14:editId="61E901A0">
                            <wp:extent cx="8255" cy="8255"/>
                            <wp:effectExtent l="0" t="0" r="0" b="0"/>
                            <wp:docPr id="35" name="Bild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43D839FA" wp14:editId="5934F1BA">
                <wp:simplePos x="0" y="0"/>
                <wp:positionH relativeFrom="column">
                  <wp:posOffset>4986655</wp:posOffset>
                </wp:positionH>
                <wp:positionV relativeFrom="paragraph">
                  <wp:posOffset>39370</wp:posOffset>
                </wp:positionV>
                <wp:extent cx="107950" cy="107950"/>
                <wp:effectExtent l="5080" t="10795" r="10795" b="5080"/>
                <wp:wrapNone/>
                <wp:docPr id="8319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919D23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F041D3" wp14:editId="161A084F">
                                  <wp:extent cx="8255" cy="8255"/>
                                  <wp:effectExtent l="0" t="0" r="0" b="0"/>
                                  <wp:docPr id="29" name="Bild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839FA" id="Text Box 56" o:spid="_x0000_s1061" type="#_x0000_t202" style="position:absolute;margin-left:392.65pt;margin-top:3.1pt;width:8.5pt;height:8.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">
                <v:textbox>
                  <w:txbxContent>
                    <w:p w14:paraId="72919D23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42F041D3" wp14:editId="161A084F">
                            <wp:extent cx="8255" cy="8255"/>
                            <wp:effectExtent l="0" t="0" r="0" b="0"/>
                            <wp:docPr id="29" name="Bild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366E8" w:rsidRPr="004553DB">
        <w:rPr>
          <w:sz w:val="24"/>
          <w:szCs w:val="24"/>
        </w:rPr>
        <w:t>1/1-Arm-Bluse</w:t>
      </w:r>
      <w:r w:rsidR="0031283B" w:rsidRPr="004553DB">
        <w:rPr>
          <w:sz w:val="24"/>
          <w:szCs w:val="24"/>
        </w:rPr>
        <w:t xml:space="preserve">                       </w:t>
      </w:r>
      <w:r w:rsidR="00A036C6">
        <w:rPr>
          <w:sz w:val="14"/>
          <w:szCs w:val="14"/>
        </w:rPr>
        <w:t>3</w:t>
      </w:r>
      <w:r w:rsidR="00F730F6">
        <w:rPr>
          <w:sz w:val="14"/>
          <w:szCs w:val="14"/>
        </w:rPr>
        <w:t>9</w:t>
      </w:r>
      <w:r w:rsidR="00A036C6">
        <w:rPr>
          <w:sz w:val="14"/>
          <w:szCs w:val="14"/>
        </w:rPr>
        <w:t>,90       3</w:t>
      </w:r>
      <w:r w:rsidR="00F730F6">
        <w:rPr>
          <w:sz w:val="14"/>
          <w:szCs w:val="14"/>
        </w:rPr>
        <w:t>9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31283B" w:rsidRPr="004553DB">
        <w:rPr>
          <w:sz w:val="14"/>
          <w:szCs w:val="14"/>
        </w:rPr>
        <w:t>0      3</w:t>
      </w:r>
      <w:r w:rsidR="00A036C6">
        <w:rPr>
          <w:sz w:val="14"/>
          <w:szCs w:val="14"/>
        </w:rPr>
        <w:t>9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31283B" w:rsidRPr="004553DB">
        <w:rPr>
          <w:sz w:val="14"/>
          <w:szCs w:val="14"/>
        </w:rPr>
        <w:t>0       3</w:t>
      </w:r>
      <w:r w:rsidR="00A036C6">
        <w:rPr>
          <w:sz w:val="14"/>
          <w:szCs w:val="14"/>
        </w:rPr>
        <w:t>9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F730F6">
        <w:rPr>
          <w:sz w:val="14"/>
          <w:szCs w:val="14"/>
        </w:rPr>
        <w:t>0      39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F730F6">
        <w:rPr>
          <w:sz w:val="14"/>
          <w:szCs w:val="14"/>
        </w:rPr>
        <w:t>0      39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F730F6">
        <w:rPr>
          <w:sz w:val="14"/>
          <w:szCs w:val="14"/>
        </w:rPr>
        <w:t>0       39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31283B" w:rsidRPr="004553DB">
        <w:rPr>
          <w:sz w:val="14"/>
          <w:szCs w:val="14"/>
        </w:rPr>
        <w:t xml:space="preserve">0      </w:t>
      </w:r>
    </w:p>
    <w:p w14:paraId="3FF4D45D" w14:textId="77777777" w:rsidR="00354ED8" w:rsidRPr="004553DB" w:rsidRDefault="002E509E" w:rsidP="0031283B">
      <w:pPr>
        <w:spacing w:line="360" w:lineRule="auto"/>
        <w:ind w:right="-426"/>
        <w:outlineLvl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F2A5877" wp14:editId="7690BCA5">
                <wp:simplePos x="0" y="0"/>
                <wp:positionH relativeFrom="column">
                  <wp:posOffset>4072255</wp:posOffset>
                </wp:positionH>
                <wp:positionV relativeFrom="paragraph">
                  <wp:posOffset>54610</wp:posOffset>
                </wp:positionV>
                <wp:extent cx="107950" cy="107950"/>
                <wp:effectExtent l="5080" t="6985" r="10795" b="8890"/>
                <wp:wrapNone/>
                <wp:docPr id="8318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481677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BD6B34" wp14:editId="20C6A60D">
                                  <wp:extent cx="8255" cy="8255"/>
                                  <wp:effectExtent l="0" t="0" r="0" b="0"/>
                                  <wp:docPr id="38" name="Bild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A5877" id="Text Box 61" o:spid="_x0000_s1062" type="#_x0000_t202" style="position:absolute;margin-left:320.65pt;margin-top:4.3pt;width:8.5pt;height:8.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">
                <v:textbox>
                  <w:txbxContent>
                    <w:p w14:paraId="3B481677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7FBD6B34" wp14:editId="20C6A60D">
                            <wp:extent cx="8255" cy="8255"/>
                            <wp:effectExtent l="0" t="0" r="0" b="0"/>
                            <wp:docPr id="38" name="Bild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9A209F7" wp14:editId="486524AB">
                <wp:simplePos x="0" y="0"/>
                <wp:positionH relativeFrom="column">
                  <wp:posOffset>4523105</wp:posOffset>
                </wp:positionH>
                <wp:positionV relativeFrom="paragraph">
                  <wp:posOffset>54610</wp:posOffset>
                </wp:positionV>
                <wp:extent cx="107950" cy="107950"/>
                <wp:effectExtent l="8255" t="6985" r="7620" b="8890"/>
                <wp:wrapNone/>
                <wp:docPr id="8313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FB093D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DCF372" wp14:editId="5A745B7E">
                                  <wp:extent cx="8255" cy="8255"/>
                                  <wp:effectExtent l="0" t="0" r="0" b="0"/>
                                  <wp:docPr id="37" name="Bild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209F7" id="Text Box 62" o:spid="_x0000_s1063" type="#_x0000_t202" style="position:absolute;margin-left:356.15pt;margin-top:4.3pt;width:8.5pt;height:8.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">
                <v:textbox>
                  <w:txbxContent>
                    <w:p w14:paraId="2FFB093D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7FDCF372" wp14:editId="5A745B7E">
                            <wp:extent cx="8255" cy="8255"/>
                            <wp:effectExtent l="0" t="0" r="0" b="0"/>
                            <wp:docPr id="37" name="Bild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6B3C8916" wp14:editId="0C641073">
                <wp:simplePos x="0" y="0"/>
                <wp:positionH relativeFrom="column">
                  <wp:posOffset>3615055</wp:posOffset>
                </wp:positionH>
                <wp:positionV relativeFrom="paragraph">
                  <wp:posOffset>54610</wp:posOffset>
                </wp:positionV>
                <wp:extent cx="107950" cy="107950"/>
                <wp:effectExtent l="5080" t="6985" r="10795" b="8890"/>
                <wp:wrapNone/>
                <wp:docPr id="8312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D8A18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E6CD03" wp14:editId="7D53B691">
                                  <wp:extent cx="8255" cy="8255"/>
                                  <wp:effectExtent l="0" t="0" r="0" b="0"/>
                                  <wp:docPr id="39" name="Bild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C8916" id="Text Box 60" o:spid="_x0000_s1064" type="#_x0000_t202" style="position:absolute;margin-left:284.65pt;margin-top:4.3pt;width:8.5pt;height:8.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">
                <v:textbox>
                  <w:txbxContent>
                    <w:p w14:paraId="6E5D8A18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3CE6CD03" wp14:editId="7D53B691">
                            <wp:extent cx="8255" cy="8255"/>
                            <wp:effectExtent l="0" t="0" r="0" b="0"/>
                            <wp:docPr id="39" name="Bild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75D7BE33" wp14:editId="70A8B418">
                <wp:simplePos x="0" y="0"/>
                <wp:positionH relativeFrom="column">
                  <wp:posOffset>2700655</wp:posOffset>
                </wp:positionH>
                <wp:positionV relativeFrom="paragraph">
                  <wp:posOffset>54610</wp:posOffset>
                </wp:positionV>
                <wp:extent cx="107950" cy="107950"/>
                <wp:effectExtent l="5080" t="6985" r="10795" b="8890"/>
                <wp:wrapNone/>
                <wp:docPr id="8311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51886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8FC7A6" wp14:editId="19EADF3C">
                                  <wp:extent cx="8255" cy="8255"/>
                                  <wp:effectExtent l="0" t="0" r="0" b="0"/>
                                  <wp:docPr id="40" name="Bild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7BE33" id="Text Box 59" o:spid="_x0000_s1065" type="#_x0000_t202" style="position:absolute;margin-left:212.65pt;margin-top:4.3pt;width:8.5pt;height:8.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">
                <v:textbox>
                  <w:txbxContent>
                    <w:p w14:paraId="0E551886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0F8FC7A6" wp14:editId="19EADF3C">
                            <wp:extent cx="8255" cy="8255"/>
                            <wp:effectExtent l="0" t="0" r="0" b="0"/>
                            <wp:docPr id="40" name="Bild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1311E971" wp14:editId="31355D1B">
                <wp:simplePos x="0" y="0"/>
                <wp:positionH relativeFrom="column">
                  <wp:posOffset>3157855</wp:posOffset>
                </wp:positionH>
                <wp:positionV relativeFrom="paragraph">
                  <wp:posOffset>54610</wp:posOffset>
                </wp:positionV>
                <wp:extent cx="107950" cy="107950"/>
                <wp:effectExtent l="5080" t="6985" r="10795" b="8890"/>
                <wp:wrapNone/>
                <wp:docPr id="8310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BEFD1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82AF8D" wp14:editId="4A959B40">
                                  <wp:extent cx="8255" cy="8255"/>
                                  <wp:effectExtent l="0" t="0" r="0" b="0"/>
                                  <wp:docPr id="41" name="Bild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1E971" id="Text Box 58" o:spid="_x0000_s1066" type="#_x0000_t202" style="position:absolute;margin-left:248.65pt;margin-top:4.3pt;width:8.5pt;height:8.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">
                <v:textbox>
                  <w:txbxContent>
                    <w:p w14:paraId="4F3BEFD1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6282AF8D" wp14:editId="4A959B40">
                            <wp:extent cx="8255" cy="8255"/>
                            <wp:effectExtent l="0" t="0" r="0" b="0"/>
                            <wp:docPr id="41" name="Bild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6741B278" wp14:editId="5E688161">
                <wp:simplePos x="0" y="0"/>
                <wp:positionH relativeFrom="column">
                  <wp:posOffset>2237105</wp:posOffset>
                </wp:positionH>
                <wp:positionV relativeFrom="paragraph">
                  <wp:posOffset>54610</wp:posOffset>
                </wp:positionV>
                <wp:extent cx="107950" cy="107950"/>
                <wp:effectExtent l="8255" t="6985" r="7620" b="8890"/>
                <wp:wrapNone/>
                <wp:docPr id="8309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0CCDC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71B6B9" wp14:editId="6D7BB431">
                                  <wp:extent cx="8255" cy="8255"/>
                                  <wp:effectExtent l="0" t="0" r="0" b="0"/>
                                  <wp:docPr id="42" name="Bild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41B278" id="Text Box 57" o:spid="_x0000_s1067" type="#_x0000_t202" style="position:absolute;margin-left:176.15pt;margin-top:4.3pt;width:8.5pt;height:8.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">
                <v:textbox>
                  <w:txbxContent>
                    <w:p w14:paraId="4D30CCDC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6871B6B9" wp14:editId="6D7BB431">
                            <wp:extent cx="8255" cy="8255"/>
                            <wp:effectExtent l="0" t="0" r="0" b="0"/>
                            <wp:docPr id="42" name="Bild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6A3853A2" wp14:editId="0DED4F30">
                <wp:simplePos x="0" y="0"/>
                <wp:positionH relativeFrom="column">
                  <wp:posOffset>4986655</wp:posOffset>
                </wp:positionH>
                <wp:positionV relativeFrom="paragraph">
                  <wp:posOffset>54610</wp:posOffset>
                </wp:positionV>
                <wp:extent cx="107950" cy="107950"/>
                <wp:effectExtent l="5080" t="6985" r="10795" b="8890"/>
                <wp:wrapNone/>
                <wp:docPr id="8308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3112F6" w14:textId="77777777" w:rsidR="00BC4301" w:rsidRPr="00A366E8" w:rsidRDefault="00677832" w:rsidP="001E5D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BCA59A" wp14:editId="0929CAB5">
                                  <wp:extent cx="8255" cy="8255"/>
                                  <wp:effectExtent l="0" t="0" r="0" b="0"/>
                                  <wp:docPr id="36" name="Bild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3853A2" id="Text Box 63" o:spid="_x0000_s1068" type="#_x0000_t202" style="position:absolute;margin-left:392.65pt;margin-top:4.3pt;width:8.5pt;height:8.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">
                <v:textbox>
                  <w:txbxContent>
                    <w:p w14:paraId="1F3112F6" w14:textId="77777777" w:rsidR="00BC4301" w:rsidRPr="00A366E8" w:rsidRDefault="00677832" w:rsidP="001E5DB3">
                      <w:r>
                        <w:rPr>
                          <w:noProof/>
                        </w:rPr>
                        <w:drawing>
                          <wp:inline distT="0" distB="0" distL="0" distR="0" wp14:anchorId="3DBCA59A" wp14:editId="0929CAB5">
                            <wp:extent cx="8255" cy="8255"/>
                            <wp:effectExtent l="0" t="0" r="0" b="0"/>
                            <wp:docPr id="36" name="Bild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366E8" w:rsidRPr="004553DB">
        <w:rPr>
          <w:sz w:val="24"/>
          <w:szCs w:val="24"/>
        </w:rPr>
        <w:t>1/2-Arm-Bluse</w:t>
      </w:r>
      <w:r w:rsidR="0031283B" w:rsidRPr="004553DB">
        <w:rPr>
          <w:sz w:val="24"/>
          <w:szCs w:val="24"/>
        </w:rPr>
        <w:t xml:space="preserve">                       </w:t>
      </w:r>
      <w:r w:rsidR="00492AAD">
        <w:rPr>
          <w:sz w:val="14"/>
          <w:szCs w:val="14"/>
        </w:rPr>
        <w:t>3</w:t>
      </w:r>
      <w:r w:rsidR="00F730F6">
        <w:rPr>
          <w:sz w:val="14"/>
          <w:szCs w:val="14"/>
        </w:rPr>
        <w:t>4</w:t>
      </w:r>
      <w:r w:rsidR="00492AAD">
        <w:rPr>
          <w:sz w:val="14"/>
          <w:szCs w:val="14"/>
        </w:rPr>
        <w:t>,9</w:t>
      </w:r>
      <w:r w:rsidR="0031283B" w:rsidRPr="004553DB">
        <w:rPr>
          <w:sz w:val="14"/>
          <w:szCs w:val="14"/>
        </w:rPr>
        <w:t>0       3</w:t>
      </w:r>
      <w:r w:rsidR="00F730F6">
        <w:rPr>
          <w:sz w:val="14"/>
          <w:szCs w:val="14"/>
        </w:rPr>
        <w:t>4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31283B" w:rsidRPr="004553DB">
        <w:rPr>
          <w:sz w:val="14"/>
          <w:szCs w:val="14"/>
        </w:rPr>
        <w:t>0      3</w:t>
      </w:r>
      <w:r w:rsidR="00F730F6">
        <w:rPr>
          <w:sz w:val="14"/>
          <w:szCs w:val="14"/>
        </w:rPr>
        <w:t>4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31283B" w:rsidRPr="004553DB">
        <w:rPr>
          <w:sz w:val="14"/>
          <w:szCs w:val="14"/>
        </w:rPr>
        <w:t>0       3</w:t>
      </w:r>
      <w:r w:rsidR="00F730F6">
        <w:rPr>
          <w:sz w:val="14"/>
          <w:szCs w:val="14"/>
        </w:rPr>
        <w:t>4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A036C6">
        <w:rPr>
          <w:sz w:val="14"/>
          <w:szCs w:val="14"/>
        </w:rPr>
        <w:t xml:space="preserve">0      </w:t>
      </w:r>
      <w:r w:rsidR="00F730F6">
        <w:rPr>
          <w:sz w:val="14"/>
          <w:szCs w:val="14"/>
        </w:rPr>
        <w:t>3</w:t>
      </w:r>
      <w:r w:rsidR="00A036C6">
        <w:rPr>
          <w:sz w:val="14"/>
          <w:szCs w:val="14"/>
        </w:rPr>
        <w:t>4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A036C6">
        <w:rPr>
          <w:sz w:val="14"/>
          <w:szCs w:val="14"/>
        </w:rPr>
        <w:t xml:space="preserve">0      </w:t>
      </w:r>
      <w:r w:rsidR="00F730F6">
        <w:rPr>
          <w:sz w:val="14"/>
          <w:szCs w:val="14"/>
        </w:rPr>
        <w:t>3</w:t>
      </w:r>
      <w:r w:rsidR="00A036C6">
        <w:rPr>
          <w:sz w:val="14"/>
          <w:szCs w:val="14"/>
        </w:rPr>
        <w:t>4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A036C6">
        <w:rPr>
          <w:sz w:val="14"/>
          <w:szCs w:val="14"/>
        </w:rPr>
        <w:t xml:space="preserve">0       </w:t>
      </w:r>
      <w:r w:rsidR="00F730F6">
        <w:rPr>
          <w:sz w:val="14"/>
          <w:szCs w:val="14"/>
        </w:rPr>
        <w:t>3</w:t>
      </w:r>
      <w:r w:rsidR="00A036C6">
        <w:rPr>
          <w:sz w:val="14"/>
          <w:szCs w:val="14"/>
        </w:rPr>
        <w:t>4</w:t>
      </w:r>
      <w:r w:rsidR="0031283B" w:rsidRPr="004553DB">
        <w:rPr>
          <w:sz w:val="14"/>
          <w:szCs w:val="14"/>
        </w:rPr>
        <w:t>,</w:t>
      </w:r>
      <w:r w:rsidR="00492AAD">
        <w:rPr>
          <w:sz w:val="14"/>
          <w:szCs w:val="14"/>
        </w:rPr>
        <w:t>9</w:t>
      </w:r>
      <w:r w:rsidR="0031283B" w:rsidRPr="004553DB">
        <w:rPr>
          <w:sz w:val="14"/>
          <w:szCs w:val="14"/>
        </w:rPr>
        <w:t>0</w:t>
      </w:r>
    </w:p>
    <w:p w14:paraId="2E83C442" w14:textId="77777777" w:rsidR="00354ED8" w:rsidRDefault="002D7F42" w:rsidP="00354ED8">
      <w:pPr>
        <w:spacing w:line="360" w:lineRule="auto"/>
        <w:ind w:right="-1702"/>
        <w:jc w:val="right"/>
        <w:outlineLvl w:val="0"/>
        <w:rPr>
          <w:sz w:val="24"/>
          <w:szCs w:val="24"/>
          <w:u w:val="single"/>
        </w:rPr>
      </w:pPr>
      <w:r w:rsidRPr="004553DB">
        <w:rPr>
          <w:sz w:val="24"/>
          <w:szCs w:val="24"/>
          <w:u w:val="single"/>
        </w:rPr>
        <w:tab/>
      </w:r>
      <w:r w:rsidR="00354ED8" w:rsidRPr="004553DB">
        <w:rPr>
          <w:sz w:val="24"/>
          <w:szCs w:val="24"/>
          <w:u w:val="single"/>
        </w:rPr>
        <w:tab/>
      </w:r>
      <w:r w:rsidR="00354ED8">
        <w:rPr>
          <w:sz w:val="24"/>
          <w:szCs w:val="24"/>
          <w:u w:val="single"/>
        </w:rPr>
        <w:t>€</w:t>
      </w:r>
    </w:p>
    <w:p w14:paraId="100CF4F7" w14:textId="77777777" w:rsidR="005E0873" w:rsidRDefault="005E0873" w:rsidP="005E0873">
      <w:pPr>
        <w:spacing w:line="360" w:lineRule="auto"/>
        <w:ind w:right="-1702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Abzeichen &amp; Sonstiges</w:t>
      </w:r>
    </w:p>
    <w:p w14:paraId="5C1E6B2A" w14:textId="5ED6BE0F" w:rsidR="00354ED8" w:rsidRDefault="002E509E" w:rsidP="00354ED8">
      <w:pPr>
        <w:spacing w:line="360" w:lineRule="auto"/>
        <w:ind w:right="-426"/>
        <w:outlineLvl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403960A" wp14:editId="789FE0E9">
                <wp:simplePos x="0" y="0"/>
                <wp:positionH relativeFrom="column">
                  <wp:posOffset>4490085</wp:posOffset>
                </wp:positionH>
                <wp:positionV relativeFrom="paragraph">
                  <wp:posOffset>44450</wp:posOffset>
                </wp:positionV>
                <wp:extent cx="107950" cy="107950"/>
                <wp:effectExtent l="13335" t="6350" r="12065" b="9525"/>
                <wp:wrapNone/>
                <wp:docPr id="8307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E525C" w14:textId="77777777" w:rsidR="00BC4301" w:rsidRPr="00A366E8" w:rsidRDefault="00677832" w:rsidP="00354ED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52395A" wp14:editId="246F02FF">
                                  <wp:extent cx="8255" cy="8255"/>
                                  <wp:effectExtent l="0" t="0" r="0" b="0"/>
                                  <wp:docPr id="43" name="Bild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03960A" id="Text Box 71" o:spid="_x0000_s1069" type="#_x0000_t202" style="position:absolute;margin-left:353.55pt;margin-top:3.5pt;width:8.5pt;height:8.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">
                <v:textbox>
                  <w:txbxContent>
                    <w:p w14:paraId="7EBE525C" w14:textId="77777777" w:rsidR="00BC4301" w:rsidRPr="00A366E8" w:rsidRDefault="00677832" w:rsidP="00354ED8">
                      <w:r>
                        <w:rPr>
                          <w:noProof/>
                        </w:rPr>
                        <w:drawing>
                          <wp:inline distT="0" distB="0" distL="0" distR="0" wp14:anchorId="2352395A" wp14:editId="246F02FF">
                            <wp:extent cx="8255" cy="8255"/>
                            <wp:effectExtent l="0" t="0" r="0" b="0"/>
                            <wp:docPr id="43" name="Bild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54ED8">
        <w:rPr>
          <w:sz w:val="24"/>
          <w:szCs w:val="24"/>
        </w:rPr>
        <w:t>Halstuchknoten dunkel braun</w:t>
      </w:r>
      <w:r w:rsidR="00354ED8">
        <w:rPr>
          <w:sz w:val="24"/>
          <w:szCs w:val="24"/>
        </w:rPr>
        <w:tab/>
      </w:r>
      <w:r w:rsidR="00354ED8">
        <w:rPr>
          <w:sz w:val="24"/>
          <w:szCs w:val="24"/>
        </w:rPr>
        <w:tab/>
      </w:r>
      <w:r w:rsidR="00354ED8">
        <w:rPr>
          <w:sz w:val="24"/>
          <w:szCs w:val="24"/>
        </w:rPr>
        <w:tab/>
      </w:r>
      <w:r w:rsidR="00354ED8">
        <w:rPr>
          <w:sz w:val="24"/>
          <w:szCs w:val="24"/>
        </w:rPr>
        <w:tab/>
      </w:r>
      <w:r w:rsidR="00354ED8">
        <w:rPr>
          <w:sz w:val="24"/>
          <w:szCs w:val="24"/>
        </w:rPr>
        <w:tab/>
        <w:t xml:space="preserve">   </w:t>
      </w:r>
      <w:r w:rsidR="00BA2267">
        <w:rPr>
          <w:sz w:val="24"/>
          <w:szCs w:val="24"/>
        </w:rPr>
        <w:t xml:space="preserve"> </w:t>
      </w:r>
      <w:r w:rsidR="00DD4826">
        <w:rPr>
          <w:sz w:val="24"/>
          <w:szCs w:val="24"/>
        </w:rPr>
        <w:t>3</w:t>
      </w:r>
      <w:r w:rsidR="001149D1">
        <w:rPr>
          <w:sz w:val="22"/>
          <w:szCs w:val="22"/>
        </w:rPr>
        <w:t>,</w:t>
      </w:r>
      <w:r w:rsidR="00DD4826">
        <w:rPr>
          <w:sz w:val="22"/>
          <w:szCs w:val="22"/>
        </w:rPr>
        <w:t>90</w:t>
      </w:r>
    </w:p>
    <w:p w14:paraId="16021662" w14:textId="60D5DFC5" w:rsidR="00354ED8" w:rsidRDefault="002E509E" w:rsidP="0031283B">
      <w:pPr>
        <w:spacing w:line="360" w:lineRule="auto"/>
        <w:ind w:right="-426"/>
        <w:outlineLvl w:val="0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3B2BFA0D" wp14:editId="07F675BE">
                <wp:simplePos x="0" y="0"/>
                <wp:positionH relativeFrom="column">
                  <wp:posOffset>4488180</wp:posOffset>
                </wp:positionH>
                <wp:positionV relativeFrom="paragraph">
                  <wp:posOffset>43815</wp:posOffset>
                </wp:positionV>
                <wp:extent cx="107950" cy="107950"/>
                <wp:effectExtent l="11430" t="5715" r="13970" b="10160"/>
                <wp:wrapNone/>
                <wp:docPr id="8304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D9491C" w14:textId="77777777" w:rsidR="00BC4301" w:rsidRPr="00A366E8" w:rsidRDefault="00677832" w:rsidP="00354ED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367382" wp14:editId="4EF9E704">
                                  <wp:extent cx="8255" cy="8255"/>
                                  <wp:effectExtent l="0" t="0" r="0" b="0"/>
                                  <wp:docPr id="44" name="Bild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2BFA0D" id="Text Box 73" o:spid="_x0000_s1070" type="#_x0000_t202" style="position:absolute;margin-left:353.4pt;margin-top:3.45pt;width:8.5pt;height:8.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">
                <v:textbox>
                  <w:txbxContent>
                    <w:p w14:paraId="77D9491C" w14:textId="77777777" w:rsidR="00BC4301" w:rsidRPr="00A366E8" w:rsidRDefault="00677832" w:rsidP="00354ED8">
                      <w:r>
                        <w:rPr>
                          <w:noProof/>
                        </w:rPr>
                        <w:drawing>
                          <wp:inline distT="0" distB="0" distL="0" distR="0" wp14:anchorId="07367382" wp14:editId="4EF9E704">
                            <wp:extent cx="8255" cy="8255"/>
                            <wp:effectExtent l="0" t="0" r="0" b="0"/>
                            <wp:docPr id="44" name="Bild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54ED8" w:rsidRPr="00EF5F4F">
        <w:rPr>
          <w:sz w:val="24"/>
          <w:szCs w:val="24"/>
          <w:u w:val="single"/>
        </w:rPr>
        <w:t>Aufnäher DPSG</w:t>
      </w:r>
      <w:r w:rsidR="00354ED8" w:rsidRPr="00FD1A70">
        <w:rPr>
          <w:sz w:val="24"/>
          <w:szCs w:val="24"/>
        </w:rPr>
        <w:t xml:space="preserve"> </w:t>
      </w:r>
      <w:r w:rsidR="00FD1A70" w:rsidRPr="00FD1A70">
        <w:rPr>
          <w:sz w:val="24"/>
          <w:szCs w:val="24"/>
        </w:rPr>
        <w:t xml:space="preserve">    </w:t>
      </w:r>
      <w:r w:rsidR="00354ED8" w:rsidRPr="00FD1A70">
        <w:rPr>
          <w:sz w:val="24"/>
          <w:szCs w:val="24"/>
        </w:rPr>
        <w:t>run</w:t>
      </w:r>
      <w:r w:rsidR="001244C3">
        <w:rPr>
          <w:sz w:val="24"/>
          <w:szCs w:val="24"/>
        </w:rPr>
        <w:t>d</w:t>
      </w:r>
      <w:r w:rsidR="00354ED8">
        <w:rPr>
          <w:sz w:val="22"/>
          <w:szCs w:val="22"/>
        </w:rPr>
        <w:tab/>
      </w:r>
      <w:r w:rsidR="001244C3">
        <w:rPr>
          <w:sz w:val="22"/>
          <w:szCs w:val="22"/>
        </w:rPr>
        <w:tab/>
      </w:r>
      <w:r w:rsidR="00354ED8">
        <w:rPr>
          <w:sz w:val="22"/>
          <w:szCs w:val="22"/>
        </w:rPr>
        <w:tab/>
      </w:r>
      <w:r w:rsidR="00354ED8">
        <w:rPr>
          <w:sz w:val="22"/>
          <w:szCs w:val="22"/>
        </w:rPr>
        <w:tab/>
      </w:r>
      <w:r w:rsidR="00354ED8">
        <w:rPr>
          <w:sz w:val="22"/>
          <w:szCs w:val="22"/>
        </w:rPr>
        <w:tab/>
      </w:r>
      <w:r w:rsidR="00354ED8">
        <w:rPr>
          <w:sz w:val="22"/>
          <w:szCs w:val="22"/>
        </w:rPr>
        <w:tab/>
        <w:t xml:space="preserve">    2,50</w:t>
      </w:r>
    </w:p>
    <w:p w14:paraId="69216532" w14:textId="77777777" w:rsidR="00354ED8" w:rsidRDefault="002E509E" w:rsidP="0031283B">
      <w:pPr>
        <w:spacing w:line="360" w:lineRule="auto"/>
        <w:ind w:right="-426"/>
        <w:outlineLvl w:val="0"/>
        <w:rPr>
          <w:sz w:val="24"/>
          <w:szCs w:val="24"/>
        </w:rPr>
      </w:pPr>
      <w:r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16A157F1" wp14:editId="46B778FD">
                <wp:simplePos x="0" y="0"/>
                <wp:positionH relativeFrom="column">
                  <wp:posOffset>4488180</wp:posOffset>
                </wp:positionH>
                <wp:positionV relativeFrom="paragraph">
                  <wp:posOffset>34290</wp:posOffset>
                </wp:positionV>
                <wp:extent cx="107950" cy="107950"/>
                <wp:effectExtent l="11430" t="5715" r="13970" b="10160"/>
                <wp:wrapNone/>
                <wp:docPr id="8303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A4E272" w14:textId="77777777" w:rsidR="00BC4301" w:rsidRPr="00A366E8" w:rsidRDefault="00677832" w:rsidP="00354ED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206569" wp14:editId="49DF48A2">
                                  <wp:extent cx="8255" cy="8255"/>
                                  <wp:effectExtent l="0" t="0" r="0" b="0"/>
                                  <wp:docPr id="45" name="Bild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157F1" id="Text Box 74" o:spid="_x0000_s1071" type="#_x0000_t202" style="position:absolute;margin-left:353.4pt;margin-top:2.7pt;width:8.5pt;height:8.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">
                <v:textbox>
                  <w:txbxContent>
                    <w:p w14:paraId="77A4E272" w14:textId="77777777" w:rsidR="00BC4301" w:rsidRPr="00A366E8" w:rsidRDefault="00677832" w:rsidP="00354ED8">
                      <w:r>
                        <w:rPr>
                          <w:noProof/>
                        </w:rPr>
                        <w:drawing>
                          <wp:inline distT="0" distB="0" distL="0" distR="0" wp14:anchorId="64206569" wp14:editId="49DF48A2">
                            <wp:extent cx="8255" cy="8255"/>
                            <wp:effectExtent l="0" t="0" r="0" b="0"/>
                            <wp:docPr id="45" name="Bild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54ED8" w:rsidRPr="00EF5F4F">
        <w:rPr>
          <w:sz w:val="24"/>
          <w:szCs w:val="24"/>
          <w:u w:val="single"/>
        </w:rPr>
        <w:t>Weltbundabzeichen</w:t>
      </w:r>
      <w:r w:rsidR="00354ED8">
        <w:rPr>
          <w:sz w:val="22"/>
          <w:szCs w:val="22"/>
        </w:rPr>
        <w:tab/>
      </w:r>
      <w:r w:rsidR="00354ED8">
        <w:rPr>
          <w:sz w:val="22"/>
          <w:szCs w:val="22"/>
        </w:rPr>
        <w:tab/>
      </w:r>
      <w:r w:rsidR="00354ED8">
        <w:rPr>
          <w:sz w:val="22"/>
          <w:szCs w:val="22"/>
        </w:rPr>
        <w:tab/>
      </w:r>
      <w:r w:rsidR="00354ED8">
        <w:rPr>
          <w:sz w:val="22"/>
          <w:szCs w:val="22"/>
        </w:rPr>
        <w:tab/>
      </w:r>
      <w:r w:rsidR="00354ED8">
        <w:rPr>
          <w:sz w:val="22"/>
          <w:szCs w:val="22"/>
        </w:rPr>
        <w:tab/>
      </w:r>
      <w:r w:rsidR="00354ED8">
        <w:rPr>
          <w:sz w:val="22"/>
          <w:szCs w:val="22"/>
        </w:rPr>
        <w:tab/>
      </w:r>
      <w:r w:rsidR="00354ED8">
        <w:rPr>
          <w:sz w:val="22"/>
          <w:szCs w:val="22"/>
        </w:rPr>
        <w:tab/>
        <w:t xml:space="preserve">     2,</w:t>
      </w:r>
      <w:r w:rsidR="004C7A4A">
        <w:rPr>
          <w:sz w:val="22"/>
          <w:szCs w:val="22"/>
        </w:rPr>
        <w:t>9</w:t>
      </w:r>
      <w:r w:rsidR="00354ED8">
        <w:rPr>
          <w:sz w:val="22"/>
          <w:szCs w:val="22"/>
        </w:rPr>
        <w:t>0</w:t>
      </w:r>
    </w:p>
    <w:p w14:paraId="413426D3" w14:textId="77777777" w:rsidR="00354ED8" w:rsidRPr="00354ED8" w:rsidRDefault="002E509E" w:rsidP="0031283B">
      <w:pPr>
        <w:spacing w:line="360" w:lineRule="auto"/>
        <w:ind w:right="-426"/>
        <w:outlineLvl w:val="0"/>
        <w:rPr>
          <w:sz w:val="24"/>
          <w:szCs w:val="24"/>
        </w:rPr>
      </w:pPr>
      <w:r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7A963D8" wp14:editId="08681875">
                <wp:simplePos x="0" y="0"/>
                <wp:positionH relativeFrom="column">
                  <wp:posOffset>4488180</wp:posOffset>
                </wp:positionH>
                <wp:positionV relativeFrom="paragraph">
                  <wp:posOffset>51435</wp:posOffset>
                </wp:positionV>
                <wp:extent cx="107950" cy="107950"/>
                <wp:effectExtent l="11430" t="13335" r="13970" b="12065"/>
                <wp:wrapNone/>
                <wp:docPr id="8302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53702" w14:textId="77777777" w:rsidR="00BC4301" w:rsidRPr="00A366E8" w:rsidRDefault="00677832" w:rsidP="00354ED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F24060" wp14:editId="099C6E55">
                                  <wp:extent cx="8255" cy="8255"/>
                                  <wp:effectExtent l="0" t="0" r="0" b="0"/>
                                  <wp:docPr id="46" name="Bild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A963D8" id="Text Box 75" o:spid="_x0000_s1072" type="#_x0000_t202" style="position:absolute;margin-left:353.4pt;margin-top:4.05pt;width:8.5pt;height:8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">
                <v:textbox>
                  <w:txbxContent>
                    <w:p w14:paraId="35153702" w14:textId="77777777" w:rsidR="00BC4301" w:rsidRPr="00A366E8" w:rsidRDefault="00677832" w:rsidP="00354ED8">
                      <w:r>
                        <w:rPr>
                          <w:noProof/>
                        </w:rPr>
                        <w:drawing>
                          <wp:inline distT="0" distB="0" distL="0" distR="0" wp14:anchorId="15F24060" wp14:editId="099C6E55">
                            <wp:extent cx="8255" cy="8255"/>
                            <wp:effectExtent l="0" t="0" r="0" b="0"/>
                            <wp:docPr id="46" name="Bild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54ED8" w:rsidRPr="00EF5F4F">
        <w:rPr>
          <w:sz w:val="24"/>
          <w:szCs w:val="24"/>
          <w:u w:val="single"/>
        </w:rPr>
        <w:t>Nationalitätenabzeichen</w:t>
      </w:r>
      <w:r w:rsidR="00354ED8" w:rsidRPr="00354ED8">
        <w:rPr>
          <w:sz w:val="22"/>
          <w:szCs w:val="22"/>
        </w:rPr>
        <w:tab/>
      </w:r>
      <w:r w:rsidR="00354ED8" w:rsidRPr="00354ED8">
        <w:rPr>
          <w:sz w:val="22"/>
          <w:szCs w:val="22"/>
        </w:rPr>
        <w:tab/>
      </w:r>
      <w:r w:rsidR="00354ED8" w:rsidRPr="00354ED8">
        <w:rPr>
          <w:sz w:val="22"/>
          <w:szCs w:val="22"/>
        </w:rPr>
        <w:tab/>
      </w:r>
      <w:r w:rsidR="00354ED8" w:rsidRPr="00354ED8">
        <w:rPr>
          <w:sz w:val="22"/>
          <w:szCs w:val="22"/>
        </w:rPr>
        <w:tab/>
      </w:r>
      <w:r w:rsidR="00354ED8" w:rsidRPr="00354ED8">
        <w:rPr>
          <w:sz w:val="22"/>
          <w:szCs w:val="22"/>
        </w:rPr>
        <w:tab/>
      </w:r>
      <w:r w:rsidR="00354ED8" w:rsidRPr="00354ED8">
        <w:rPr>
          <w:sz w:val="22"/>
          <w:szCs w:val="22"/>
        </w:rPr>
        <w:tab/>
        <w:t xml:space="preserve">     0,80</w:t>
      </w:r>
    </w:p>
    <w:p w14:paraId="08C24991" w14:textId="77777777" w:rsidR="00527DDB" w:rsidRDefault="00527DDB" w:rsidP="0031283B">
      <w:pPr>
        <w:spacing w:line="360" w:lineRule="auto"/>
        <w:ind w:right="-426"/>
        <w:outlineLvl w:val="0"/>
        <w:rPr>
          <w:sz w:val="24"/>
          <w:szCs w:val="24"/>
        </w:rPr>
      </w:pPr>
      <w:r w:rsidRPr="00845C36"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1C7F02D1" wp14:editId="4F9BDC40">
                <wp:simplePos x="0" y="0"/>
                <wp:positionH relativeFrom="column">
                  <wp:posOffset>4493895</wp:posOffset>
                </wp:positionH>
                <wp:positionV relativeFrom="paragraph">
                  <wp:posOffset>23305</wp:posOffset>
                </wp:positionV>
                <wp:extent cx="107950" cy="107950"/>
                <wp:effectExtent l="0" t="0" r="25400" b="25400"/>
                <wp:wrapNone/>
                <wp:docPr id="1177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F0D5F7" w14:textId="77777777" w:rsidR="00527DDB" w:rsidRPr="00A366E8" w:rsidRDefault="00527DDB" w:rsidP="00527DD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4162FB" wp14:editId="547F288D">
                                  <wp:extent cx="8255" cy="8255"/>
                                  <wp:effectExtent l="0" t="0" r="0" b="0"/>
                                  <wp:docPr id="1178" name="Bild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7F02D1" id="_x0000_s1073" type="#_x0000_t202" style="position:absolute;margin-left:353.85pt;margin-top:1.85pt;width:8.5pt;height:8.5pt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">
                <v:textbox>
                  <w:txbxContent>
                    <w:p w14:paraId="3EF0D5F7" w14:textId="77777777" w:rsidR="00527DDB" w:rsidRPr="00A366E8" w:rsidRDefault="00527DDB" w:rsidP="00527DDB">
                      <w:r>
                        <w:rPr>
                          <w:noProof/>
                        </w:rPr>
                        <w:drawing>
                          <wp:inline distT="0" distB="0" distL="0" distR="0" wp14:anchorId="514162FB" wp14:editId="547F288D">
                            <wp:extent cx="8255" cy="8255"/>
                            <wp:effectExtent l="0" t="0" r="0" b="0"/>
                            <wp:docPr id="1178" name="Bild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45C36">
        <w:rPr>
          <w:sz w:val="24"/>
          <w:szCs w:val="24"/>
          <w:u w:val="single"/>
        </w:rPr>
        <w:t>ICCS-Aufnäher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1,00</w:t>
      </w:r>
    </w:p>
    <w:p w14:paraId="208CFC25" w14:textId="77777777" w:rsidR="0031283B" w:rsidRDefault="002E509E" w:rsidP="0031283B">
      <w:pPr>
        <w:spacing w:line="360" w:lineRule="auto"/>
        <w:ind w:right="-426"/>
        <w:outlineLvl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95D524D" wp14:editId="7C2B1FA6">
                <wp:simplePos x="0" y="0"/>
                <wp:positionH relativeFrom="column">
                  <wp:posOffset>3951605</wp:posOffset>
                </wp:positionH>
                <wp:positionV relativeFrom="paragraph">
                  <wp:posOffset>66675</wp:posOffset>
                </wp:positionV>
                <wp:extent cx="107950" cy="107950"/>
                <wp:effectExtent l="8255" t="9525" r="7620" b="6350"/>
                <wp:wrapNone/>
                <wp:docPr id="8301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E157B" w14:textId="77777777" w:rsidR="00BC4301" w:rsidRPr="00A366E8" w:rsidRDefault="00677832" w:rsidP="00083F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437C3F" wp14:editId="11023A42">
                                  <wp:extent cx="8255" cy="8255"/>
                                  <wp:effectExtent l="0" t="0" r="0" b="0"/>
                                  <wp:docPr id="47" name="Bild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5D524D" id="Text Box 80" o:spid="_x0000_s1074" type="#_x0000_t202" style="position:absolute;margin-left:311.15pt;margin-top:5.25pt;width:8.5pt;height:8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">
                <v:textbox>
                  <w:txbxContent>
                    <w:p w14:paraId="06AE157B" w14:textId="77777777" w:rsidR="00BC4301" w:rsidRPr="00A366E8" w:rsidRDefault="00677832" w:rsidP="00083F16">
                      <w:r>
                        <w:rPr>
                          <w:noProof/>
                        </w:rPr>
                        <w:drawing>
                          <wp:inline distT="0" distB="0" distL="0" distR="0" wp14:anchorId="2D437C3F" wp14:editId="11023A42">
                            <wp:extent cx="8255" cy="8255"/>
                            <wp:effectExtent l="0" t="0" r="0" b="0"/>
                            <wp:docPr id="47" name="Bild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D6A0EAE" wp14:editId="08C1E7EE">
                <wp:simplePos x="0" y="0"/>
                <wp:positionH relativeFrom="column">
                  <wp:posOffset>3500755</wp:posOffset>
                </wp:positionH>
                <wp:positionV relativeFrom="paragraph">
                  <wp:posOffset>66675</wp:posOffset>
                </wp:positionV>
                <wp:extent cx="107950" cy="107950"/>
                <wp:effectExtent l="5080" t="9525" r="10795" b="6350"/>
                <wp:wrapNone/>
                <wp:docPr id="8300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B5986" w14:textId="77777777" w:rsidR="00BC4301" w:rsidRPr="00A366E8" w:rsidRDefault="00BC4301" w:rsidP="00083F16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A0EAE" id="Text Box 79" o:spid="_x0000_s1075" type="#_x0000_t202" style="position:absolute;margin-left:275.65pt;margin-top:5.25pt;width:8.5pt;height:8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">
                <v:textbox>
                  <w:txbxContent>
                    <w:p w14:paraId="055B5986" w14:textId="77777777" w:rsidR="00BC4301" w:rsidRPr="00A366E8" w:rsidRDefault="00BC4301" w:rsidP="00083F16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1EB4A37" wp14:editId="0A8ACEAA">
                <wp:simplePos x="0" y="0"/>
                <wp:positionH relativeFrom="column">
                  <wp:posOffset>2929255</wp:posOffset>
                </wp:positionH>
                <wp:positionV relativeFrom="paragraph">
                  <wp:posOffset>66675</wp:posOffset>
                </wp:positionV>
                <wp:extent cx="107950" cy="107950"/>
                <wp:effectExtent l="5080" t="9525" r="10795" b="6350"/>
                <wp:wrapNone/>
                <wp:docPr id="8299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0AA2D4" w14:textId="77777777" w:rsidR="00BC4301" w:rsidRPr="00A366E8" w:rsidRDefault="00677832" w:rsidP="00083F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81A063" wp14:editId="10F2C877">
                                  <wp:extent cx="8255" cy="8255"/>
                                  <wp:effectExtent l="0" t="0" r="0" b="0"/>
                                  <wp:docPr id="49" name="Bild 4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EB4A37" id="Text Box 77" o:spid="_x0000_s1076" type="#_x0000_t202" style="position:absolute;margin-left:230.65pt;margin-top:5.25pt;width:8.5pt;height:8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">
                <v:textbox>
                  <w:txbxContent>
                    <w:p w14:paraId="620AA2D4" w14:textId="77777777" w:rsidR="00BC4301" w:rsidRPr="00A366E8" w:rsidRDefault="00677832" w:rsidP="00083F16">
                      <w:r>
                        <w:rPr>
                          <w:noProof/>
                        </w:rPr>
                        <w:drawing>
                          <wp:inline distT="0" distB="0" distL="0" distR="0" wp14:anchorId="1D81A063" wp14:editId="10F2C877">
                            <wp:extent cx="8255" cy="8255"/>
                            <wp:effectExtent l="0" t="0" r="0" b="0"/>
                            <wp:docPr id="49" name="Bild 4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A270975" wp14:editId="16A27BBD">
                <wp:simplePos x="0" y="0"/>
                <wp:positionH relativeFrom="column">
                  <wp:posOffset>2357755</wp:posOffset>
                </wp:positionH>
                <wp:positionV relativeFrom="paragraph">
                  <wp:posOffset>66675</wp:posOffset>
                </wp:positionV>
                <wp:extent cx="107950" cy="107950"/>
                <wp:effectExtent l="5080" t="9525" r="10795" b="6350"/>
                <wp:wrapNone/>
                <wp:docPr id="829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1D4076" w14:textId="77777777" w:rsidR="00BC4301" w:rsidRPr="00A366E8" w:rsidRDefault="00677832" w:rsidP="00083F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01302E" wp14:editId="41A24255">
                                  <wp:extent cx="8255" cy="8255"/>
                                  <wp:effectExtent l="0" t="0" r="0" b="0"/>
                                  <wp:docPr id="48" name="Bild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70975" id="Text Box 78" o:spid="_x0000_s1077" type="#_x0000_t202" style="position:absolute;margin-left:185.65pt;margin-top:5.25pt;width:8.5pt;height:8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">
                <v:textbox>
                  <w:txbxContent>
                    <w:p w14:paraId="4E1D4076" w14:textId="77777777" w:rsidR="00BC4301" w:rsidRPr="00A366E8" w:rsidRDefault="00677832" w:rsidP="00083F16">
                      <w:r>
                        <w:rPr>
                          <w:noProof/>
                        </w:rPr>
                        <w:drawing>
                          <wp:inline distT="0" distB="0" distL="0" distR="0" wp14:anchorId="4D01302E" wp14:editId="41A24255">
                            <wp:extent cx="8255" cy="8255"/>
                            <wp:effectExtent l="0" t="0" r="0" b="0"/>
                            <wp:docPr id="48" name="Bild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271B7E8" wp14:editId="0FA92C9B">
                <wp:simplePos x="0" y="0"/>
                <wp:positionH relativeFrom="column">
                  <wp:posOffset>1665605</wp:posOffset>
                </wp:positionH>
                <wp:positionV relativeFrom="paragraph">
                  <wp:posOffset>66675</wp:posOffset>
                </wp:positionV>
                <wp:extent cx="107950" cy="107950"/>
                <wp:effectExtent l="8255" t="9525" r="7620" b="6350"/>
                <wp:wrapNone/>
                <wp:docPr id="8297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3989DA" w14:textId="77777777" w:rsidR="00BC4301" w:rsidRPr="00A366E8" w:rsidRDefault="00677832" w:rsidP="00083F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D786C2" wp14:editId="4F5965B7">
                                  <wp:extent cx="8255" cy="8255"/>
                                  <wp:effectExtent l="0" t="0" r="0" b="0"/>
                                  <wp:docPr id="50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1B7E8" id="Text Box 76" o:spid="_x0000_s1078" type="#_x0000_t202" style="position:absolute;margin-left:131.15pt;margin-top:5.25pt;width:8.5pt;height:8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">
                <v:textbox>
                  <w:txbxContent>
                    <w:p w14:paraId="293989DA" w14:textId="77777777" w:rsidR="00BC4301" w:rsidRPr="00A366E8" w:rsidRDefault="00677832" w:rsidP="00083F16">
                      <w:r>
                        <w:rPr>
                          <w:noProof/>
                        </w:rPr>
                        <w:drawing>
                          <wp:inline distT="0" distB="0" distL="0" distR="0" wp14:anchorId="08D786C2" wp14:editId="4F5965B7">
                            <wp:extent cx="8255" cy="8255"/>
                            <wp:effectExtent l="0" t="0" r="0" b="0"/>
                            <wp:docPr id="50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83F16">
        <w:rPr>
          <w:sz w:val="24"/>
          <w:szCs w:val="24"/>
        </w:rPr>
        <w:t>Halstuch</w:t>
      </w:r>
      <w:r w:rsidR="00083F16">
        <w:rPr>
          <w:sz w:val="24"/>
          <w:szCs w:val="24"/>
        </w:rPr>
        <w:tab/>
      </w:r>
      <w:r w:rsidR="00083F16">
        <w:rPr>
          <w:sz w:val="24"/>
          <w:szCs w:val="24"/>
        </w:rPr>
        <w:tab/>
      </w:r>
      <w:r w:rsidR="00083F16">
        <w:rPr>
          <w:sz w:val="24"/>
          <w:szCs w:val="24"/>
        </w:rPr>
        <w:tab/>
      </w:r>
      <w:r w:rsidR="00083F16">
        <w:rPr>
          <w:sz w:val="22"/>
          <w:szCs w:val="22"/>
        </w:rPr>
        <w:t xml:space="preserve">orange     blau     grün     rot   </w:t>
      </w:r>
      <w:r w:rsidR="00A036C6">
        <w:rPr>
          <w:sz w:val="22"/>
          <w:szCs w:val="22"/>
        </w:rPr>
        <w:t xml:space="preserve">  grau       6</w:t>
      </w:r>
      <w:r w:rsidR="00083F16">
        <w:rPr>
          <w:sz w:val="22"/>
          <w:szCs w:val="22"/>
        </w:rPr>
        <w:t>,</w:t>
      </w:r>
      <w:r w:rsidR="00F730F6">
        <w:rPr>
          <w:sz w:val="22"/>
          <w:szCs w:val="22"/>
        </w:rPr>
        <w:t>80</w:t>
      </w:r>
    </w:p>
    <w:p w14:paraId="5BB1E152" w14:textId="77777777" w:rsidR="00083F16" w:rsidRDefault="002E509E" w:rsidP="0031283B">
      <w:pPr>
        <w:spacing w:line="360" w:lineRule="auto"/>
        <w:ind w:right="-426"/>
        <w:outlineLvl w:val="0"/>
        <w:rPr>
          <w:sz w:val="22"/>
          <w:szCs w:val="22"/>
        </w:rPr>
      </w:pPr>
      <w:r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820EA62" wp14:editId="51CC94A8">
                <wp:simplePos x="0" y="0"/>
                <wp:positionH relativeFrom="column">
                  <wp:posOffset>3500755</wp:posOffset>
                </wp:positionH>
                <wp:positionV relativeFrom="paragraph">
                  <wp:posOffset>50800</wp:posOffset>
                </wp:positionV>
                <wp:extent cx="107950" cy="107950"/>
                <wp:effectExtent l="5080" t="12700" r="10795" b="12700"/>
                <wp:wrapNone/>
                <wp:docPr id="8296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7C562" w14:textId="77777777" w:rsidR="00BC4301" w:rsidRPr="00A366E8" w:rsidRDefault="00BC4301" w:rsidP="00083F16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20EA62" id="Text Box 84" o:spid="_x0000_s1079" type="#_x0000_t202" style="position:absolute;margin-left:275.65pt;margin-top:4pt;width:8.5pt;height:8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">
                <v:textbox>
                  <w:txbxContent>
                    <w:p w14:paraId="4987C562" w14:textId="77777777" w:rsidR="00BC4301" w:rsidRPr="00A366E8" w:rsidRDefault="00BC4301" w:rsidP="00083F16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06FCFD1" wp14:editId="4C845626">
                <wp:simplePos x="0" y="0"/>
                <wp:positionH relativeFrom="column">
                  <wp:posOffset>2357755</wp:posOffset>
                </wp:positionH>
                <wp:positionV relativeFrom="paragraph">
                  <wp:posOffset>50800</wp:posOffset>
                </wp:positionV>
                <wp:extent cx="107950" cy="107950"/>
                <wp:effectExtent l="5080" t="12700" r="10795" b="12700"/>
                <wp:wrapNone/>
                <wp:docPr id="8295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B7F73" w14:textId="77777777" w:rsidR="00BC4301" w:rsidRPr="00A366E8" w:rsidRDefault="00677832" w:rsidP="00083F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A001E3" wp14:editId="1C75243A">
                                  <wp:extent cx="8255" cy="8255"/>
                                  <wp:effectExtent l="0" t="0" r="0" b="0"/>
                                  <wp:docPr id="52" name="Bild 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6FCFD1" id="Text Box 83" o:spid="_x0000_s1080" type="#_x0000_t202" style="position:absolute;margin-left:185.65pt;margin-top:4pt;width:8.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">
                <v:textbox>
                  <w:txbxContent>
                    <w:p w14:paraId="7F2B7F73" w14:textId="77777777" w:rsidR="00BC4301" w:rsidRPr="00A366E8" w:rsidRDefault="00677832" w:rsidP="00083F16">
                      <w:r>
                        <w:rPr>
                          <w:noProof/>
                        </w:rPr>
                        <w:drawing>
                          <wp:inline distT="0" distB="0" distL="0" distR="0" wp14:anchorId="33A001E3" wp14:editId="1C75243A">
                            <wp:extent cx="8255" cy="8255"/>
                            <wp:effectExtent l="0" t="0" r="0" b="0"/>
                            <wp:docPr id="52" name="Bild 5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BE9C5C0" wp14:editId="22541757">
                <wp:simplePos x="0" y="0"/>
                <wp:positionH relativeFrom="column">
                  <wp:posOffset>2929255</wp:posOffset>
                </wp:positionH>
                <wp:positionV relativeFrom="paragraph">
                  <wp:posOffset>50800</wp:posOffset>
                </wp:positionV>
                <wp:extent cx="107950" cy="107950"/>
                <wp:effectExtent l="5080" t="12700" r="10795" b="12700"/>
                <wp:wrapNone/>
                <wp:docPr id="8294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C295F7" w14:textId="77777777" w:rsidR="00BC4301" w:rsidRPr="00A366E8" w:rsidRDefault="00677832" w:rsidP="00083F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FB98D7" wp14:editId="53234CCA">
                                  <wp:extent cx="8255" cy="8255"/>
                                  <wp:effectExtent l="0" t="0" r="0" b="0"/>
                                  <wp:docPr id="53" name="Bild 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E9C5C0" id="Text Box 82" o:spid="_x0000_s1081" type="#_x0000_t202" style="position:absolute;margin-left:230.65pt;margin-top:4pt;width:8.5pt;height:8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">
                <v:textbox>
                  <w:txbxContent>
                    <w:p w14:paraId="28C295F7" w14:textId="77777777" w:rsidR="00BC4301" w:rsidRPr="00A366E8" w:rsidRDefault="00677832" w:rsidP="00083F16">
                      <w:r>
                        <w:rPr>
                          <w:noProof/>
                        </w:rPr>
                        <w:drawing>
                          <wp:inline distT="0" distB="0" distL="0" distR="0" wp14:anchorId="54FB98D7" wp14:editId="53234CCA">
                            <wp:extent cx="8255" cy="8255"/>
                            <wp:effectExtent l="0" t="0" r="0" b="0"/>
                            <wp:docPr id="53" name="Bild 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F102E1D" wp14:editId="7AC5C947">
                <wp:simplePos x="0" y="0"/>
                <wp:positionH relativeFrom="column">
                  <wp:posOffset>1665605</wp:posOffset>
                </wp:positionH>
                <wp:positionV relativeFrom="paragraph">
                  <wp:posOffset>50800</wp:posOffset>
                </wp:positionV>
                <wp:extent cx="107950" cy="107950"/>
                <wp:effectExtent l="8255" t="12700" r="7620" b="12700"/>
                <wp:wrapNone/>
                <wp:docPr id="8293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116C6" w14:textId="77777777" w:rsidR="00BC4301" w:rsidRPr="00A366E8" w:rsidRDefault="00677832" w:rsidP="00083F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45D5AD" wp14:editId="6E22FDB9">
                                  <wp:extent cx="8255" cy="8255"/>
                                  <wp:effectExtent l="0" t="0" r="0" b="0"/>
                                  <wp:docPr id="54" name="Bild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102E1D" id="Text Box 81" o:spid="_x0000_s1082" type="#_x0000_t202" style="position:absolute;margin-left:131.15pt;margin-top:4pt;width:8.5pt;height:8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">
                <v:textbox>
                  <w:txbxContent>
                    <w:p w14:paraId="370116C6" w14:textId="77777777" w:rsidR="00BC4301" w:rsidRPr="00A366E8" w:rsidRDefault="00677832" w:rsidP="00083F16">
                      <w:r>
                        <w:rPr>
                          <w:noProof/>
                        </w:rPr>
                        <w:drawing>
                          <wp:inline distT="0" distB="0" distL="0" distR="0" wp14:anchorId="0C45D5AD" wp14:editId="6E22FDB9">
                            <wp:extent cx="8255" cy="8255"/>
                            <wp:effectExtent l="0" t="0" r="0" b="0"/>
                            <wp:docPr id="54" name="Bild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0C79238" wp14:editId="534137B3">
                <wp:simplePos x="0" y="0"/>
                <wp:positionH relativeFrom="column">
                  <wp:posOffset>3951605</wp:posOffset>
                </wp:positionH>
                <wp:positionV relativeFrom="paragraph">
                  <wp:posOffset>50800</wp:posOffset>
                </wp:positionV>
                <wp:extent cx="107950" cy="107950"/>
                <wp:effectExtent l="8255" t="12700" r="7620" b="12700"/>
                <wp:wrapNone/>
                <wp:docPr id="8292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DF77F" w14:textId="77777777" w:rsidR="00BC4301" w:rsidRPr="00A366E8" w:rsidRDefault="00677832" w:rsidP="00083F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6CA508" wp14:editId="16040371">
                                  <wp:extent cx="8255" cy="8255"/>
                                  <wp:effectExtent l="0" t="0" r="0" b="0"/>
                                  <wp:docPr id="51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79238" id="Text Box 85" o:spid="_x0000_s1083" type="#_x0000_t202" style="position:absolute;margin-left:311.15pt;margin-top:4pt;width:8.5pt;height: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">
                <v:textbox>
                  <w:txbxContent>
                    <w:p w14:paraId="2CDDF77F" w14:textId="77777777" w:rsidR="00BC4301" w:rsidRPr="00A366E8" w:rsidRDefault="00677832" w:rsidP="00083F16">
                      <w:r>
                        <w:rPr>
                          <w:noProof/>
                        </w:rPr>
                        <w:drawing>
                          <wp:inline distT="0" distB="0" distL="0" distR="0" wp14:anchorId="4F6CA508" wp14:editId="16040371">
                            <wp:extent cx="8255" cy="8255"/>
                            <wp:effectExtent l="0" t="0" r="0" b="0"/>
                            <wp:docPr id="51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83F16" w:rsidRPr="00E6789A">
        <w:rPr>
          <w:sz w:val="24"/>
          <w:szCs w:val="24"/>
          <w:u w:val="single"/>
        </w:rPr>
        <w:t>Stufenabzeichen</w:t>
      </w:r>
      <w:r w:rsidR="00083F16" w:rsidRPr="00E6789A">
        <w:rPr>
          <w:sz w:val="22"/>
          <w:szCs w:val="22"/>
          <w:u w:val="single"/>
        </w:rPr>
        <w:t xml:space="preserve"> </w:t>
      </w:r>
      <w:r w:rsidR="00083F16">
        <w:rPr>
          <w:sz w:val="22"/>
          <w:szCs w:val="22"/>
        </w:rPr>
        <w:t xml:space="preserve">          </w:t>
      </w:r>
      <w:r w:rsidR="00083F16" w:rsidRPr="00083F16">
        <w:rPr>
          <w:sz w:val="20"/>
        </w:rPr>
        <w:t>Wölfling</w:t>
      </w:r>
      <w:r w:rsidR="00083F16">
        <w:rPr>
          <w:sz w:val="22"/>
          <w:szCs w:val="22"/>
        </w:rPr>
        <w:t xml:space="preserve">    blau     grün     rot     </w:t>
      </w:r>
      <w:r w:rsidR="00E6789A">
        <w:rPr>
          <w:sz w:val="22"/>
          <w:szCs w:val="22"/>
        </w:rPr>
        <w:t>gelb</w:t>
      </w:r>
      <w:r w:rsidR="000E0D25">
        <w:rPr>
          <w:sz w:val="22"/>
          <w:szCs w:val="22"/>
        </w:rPr>
        <w:tab/>
        <w:t xml:space="preserve">     </w:t>
      </w:r>
      <w:r w:rsidR="000E0D25" w:rsidRPr="00F42941">
        <w:rPr>
          <w:sz w:val="22"/>
          <w:szCs w:val="22"/>
        </w:rPr>
        <w:t>0,</w:t>
      </w:r>
      <w:r w:rsidR="00F42941" w:rsidRPr="00F42941">
        <w:rPr>
          <w:sz w:val="22"/>
          <w:szCs w:val="22"/>
        </w:rPr>
        <w:t>8</w:t>
      </w:r>
      <w:r w:rsidR="000E0D25" w:rsidRPr="00F42941">
        <w:rPr>
          <w:sz w:val="22"/>
          <w:szCs w:val="22"/>
        </w:rPr>
        <w:t>0</w:t>
      </w:r>
    </w:p>
    <w:p w14:paraId="521DE460" w14:textId="1CFC5D5B" w:rsidR="00F42941" w:rsidRDefault="002E509E" w:rsidP="00F42941">
      <w:pPr>
        <w:spacing w:line="360" w:lineRule="auto"/>
        <w:ind w:right="-1702"/>
        <w:outlineLvl w:val="0"/>
        <w:rPr>
          <w:sz w:val="22"/>
          <w:szCs w:val="22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0802A134" wp14:editId="67EEECD4">
                <wp:simplePos x="0" y="0"/>
                <wp:positionH relativeFrom="column">
                  <wp:posOffset>4488815</wp:posOffset>
                </wp:positionH>
                <wp:positionV relativeFrom="paragraph">
                  <wp:posOffset>38735</wp:posOffset>
                </wp:positionV>
                <wp:extent cx="107950" cy="107950"/>
                <wp:effectExtent l="12065" t="10160" r="13335" b="5715"/>
                <wp:wrapNone/>
                <wp:docPr id="8291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7C5C5" w14:textId="77777777" w:rsidR="00BC4301" w:rsidRPr="00A366E8" w:rsidRDefault="00677832" w:rsidP="00F4294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04D03B" wp14:editId="5AB53A87">
                                  <wp:extent cx="8255" cy="8255"/>
                                  <wp:effectExtent l="0" t="0" r="0" b="0"/>
                                  <wp:docPr id="114" name="Bild 1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02A134" id="Text Box 166" o:spid="_x0000_s1084" type="#_x0000_t202" style="position:absolute;margin-left:353.45pt;margin-top:3.05pt;width:8.5pt;height:8.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">
                <v:textbox>
                  <w:txbxContent>
                    <w:p w14:paraId="0F87C5C5" w14:textId="77777777" w:rsidR="00BC4301" w:rsidRPr="00A366E8" w:rsidRDefault="00677832" w:rsidP="00F42941">
                      <w:r>
                        <w:rPr>
                          <w:noProof/>
                        </w:rPr>
                        <w:drawing>
                          <wp:inline distT="0" distB="0" distL="0" distR="0" wp14:anchorId="3304D03B" wp14:editId="5AB53A87">
                            <wp:extent cx="8255" cy="8255"/>
                            <wp:effectExtent l="0" t="0" r="0" b="0"/>
                            <wp:docPr id="114" name="Bild 1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42941">
        <w:rPr>
          <w:sz w:val="24"/>
          <w:szCs w:val="24"/>
        </w:rPr>
        <w:t>DPSG Dinklage Stammes – Au</w:t>
      </w:r>
      <w:r w:rsidR="00545ED1">
        <w:rPr>
          <w:sz w:val="24"/>
          <w:szCs w:val="24"/>
        </w:rPr>
        <w:t>fnäher</w:t>
      </w:r>
      <w:r w:rsidR="00F42941">
        <w:rPr>
          <w:sz w:val="24"/>
          <w:szCs w:val="24"/>
        </w:rPr>
        <w:tab/>
      </w:r>
      <w:r w:rsidR="00F42941">
        <w:rPr>
          <w:sz w:val="24"/>
          <w:szCs w:val="24"/>
        </w:rPr>
        <w:tab/>
      </w:r>
      <w:r w:rsidR="00F42941">
        <w:rPr>
          <w:sz w:val="24"/>
          <w:szCs w:val="24"/>
        </w:rPr>
        <w:tab/>
      </w:r>
      <w:r w:rsidR="00F42941">
        <w:rPr>
          <w:sz w:val="24"/>
          <w:szCs w:val="24"/>
        </w:rPr>
        <w:tab/>
        <w:t xml:space="preserve">    </w:t>
      </w:r>
      <w:r w:rsidR="00545ED1">
        <w:rPr>
          <w:sz w:val="24"/>
          <w:szCs w:val="24"/>
        </w:rPr>
        <w:t xml:space="preserve"> 2,50</w:t>
      </w:r>
    </w:p>
    <w:p w14:paraId="5FCF0BB1" w14:textId="732CD555" w:rsidR="00BD014A" w:rsidRDefault="002E509E" w:rsidP="00F42941">
      <w:pPr>
        <w:spacing w:line="360" w:lineRule="auto"/>
        <w:ind w:right="-1702"/>
        <w:outlineLvl w:val="0"/>
        <w:rPr>
          <w:sz w:val="22"/>
          <w:szCs w:val="22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54006FE9" wp14:editId="2FD210E4">
                <wp:simplePos x="0" y="0"/>
                <wp:positionH relativeFrom="column">
                  <wp:posOffset>4492625</wp:posOffset>
                </wp:positionH>
                <wp:positionV relativeFrom="paragraph">
                  <wp:posOffset>51435</wp:posOffset>
                </wp:positionV>
                <wp:extent cx="107950" cy="107950"/>
                <wp:effectExtent l="6350" t="13335" r="9525" b="12065"/>
                <wp:wrapNone/>
                <wp:docPr id="8290" name="Text 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6A3F3B" w14:textId="77777777" w:rsidR="00BC4301" w:rsidRPr="00A366E8" w:rsidRDefault="00677832" w:rsidP="00BD01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9337BD" wp14:editId="2BCE40AD">
                                  <wp:extent cx="8255" cy="8255"/>
                                  <wp:effectExtent l="0" t="0" r="0" b="0"/>
                                  <wp:docPr id="112" name="Bild 1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5088536" w14:textId="77777777" w:rsidR="00BC4301" w:rsidRPr="00A366E8" w:rsidRDefault="00677832" w:rsidP="00BD01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93FFCC" wp14:editId="22C8EB82">
                                  <wp:extent cx="8255" cy="8255"/>
                                  <wp:effectExtent l="0" t="0" r="0" b="0"/>
                                  <wp:docPr id="113" name="Bild 1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006FE9" id="Text Box 179" o:spid="_x0000_s1085" type="#_x0000_t202" style="position:absolute;margin-left:353.75pt;margin-top:4.05pt;width:8.5pt;height:8.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">
                <v:textbox>
                  <w:txbxContent>
                    <w:p w14:paraId="266A3F3B" w14:textId="77777777" w:rsidR="00BC4301" w:rsidRPr="00A366E8" w:rsidRDefault="00677832" w:rsidP="00BD014A">
                      <w:r>
                        <w:rPr>
                          <w:noProof/>
                        </w:rPr>
                        <w:drawing>
                          <wp:inline distT="0" distB="0" distL="0" distR="0" wp14:anchorId="759337BD" wp14:editId="2BCE40AD">
                            <wp:extent cx="8255" cy="8255"/>
                            <wp:effectExtent l="0" t="0" r="0" b="0"/>
                            <wp:docPr id="112" name="Bild 1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5088536" w14:textId="77777777" w:rsidR="00BC4301" w:rsidRPr="00A366E8" w:rsidRDefault="00677832" w:rsidP="00BD014A">
                      <w:r>
                        <w:rPr>
                          <w:noProof/>
                        </w:rPr>
                        <w:drawing>
                          <wp:inline distT="0" distB="0" distL="0" distR="0" wp14:anchorId="2293FFCC" wp14:editId="22C8EB82">
                            <wp:extent cx="8255" cy="8255"/>
                            <wp:effectExtent l="0" t="0" r="0" b="0"/>
                            <wp:docPr id="113" name="Bild 1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D014A" w:rsidRPr="00BC4301">
        <w:rPr>
          <w:sz w:val="24"/>
          <w:szCs w:val="24"/>
        </w:rPr>
        <w:t xml:space="preserve">Pfadfinder-Rosenkranz für </w:t>
      </w:r>
      <w:r w:rsidR="008D1D4A">
        <w:rPr>
          <w:sz w:val="24"/>
          <w:szCs w:val="24"/>
        </w:rPr>
        <w:t xml:space="preserve">das </w:t>
      </w:r>
      <w:r w:rsidR="00BD014A" w:rsidRPr="00BC4301">
        <w:rPr>
          <w:sz w:val="24"/>
          <w:szCs w:val="24"/>
        </w:rPr>
        <w:t>Halstuch</w:t>
      </w:r>
      <w:r w:rsidR="00BC4301">
        <w:rPr>
          <w:sz w:val="22"/>
          <w:szCs w:val="22"/>
        </w:rPr>
        <w:tab/>
      </w:r>
      <w:r w:rsidR="00BC4301">
        <w:rPr>
          <w:sz w:val="22"/>
          <w:szCs w:val="22"/>
        </w:rPr>
        <w:tab/>
      </w:r>
      <w:r w:rsidR="00BC4301">
        <w:rPr>
          <w:sz w:val="22"/>
          <w:szCs w:val="22"/>
        </w:rPr>
        <w:tab/>
      </w:r>
      <w:r w:rsidR="00BC4301">
        <w:rPr>
          <w:sz w:val="22"/>
          <w:szCs w:val="22"/>
        </w:rPr>
        <w:tab/>
        <w:t xml:space="preserve">     </w:t>
      </w:r>
      <w:r w:rsidR="00B735BF">
        <w:rPr>
          <w:sz w:val="22"/>
          <w:szCs w:val="22"/>
        </w:rPr>
        <w:t>2</w:t>
      </w:r>
      <w:r w:rsidR="00BD014A">
        <w:rPr>
          <w:sz w:val="22"/>
          <w:szCs w:val="22"/>
        </w:rPr>
        <w:t>,</w:t>
      </w:r>
      <w:r w:rsidR="00DD4826">
        <w:rPr>
          <w:sz w:val="22"/>
          <w:szCs w:val="22"/>
        </w:rPr>
        <w:t>9</w:t>
      </w:r>
      <w:r w:rsidR="00BD014A">
        <w:rPr>
          <w:sz w:val="22"/>
          <w:szCs w:val="22"/>
        </w:rPr>
        <w:t>0</w:t>
      </w:r>
    </w:p>
    <w:p w14:paraId="250076D2" w14:textId="5CBC3EF7" w:rsidR="005E0392" w:rsidRDefault="002E509E" w:rsidP="00F42941">
      <w:pPr>
        <w:spacing w:line="360" w:lineRule="auto"/>
        <w:ind w:right="-1702"/>
        <w:outlineLvl w:val="0"/>
        <w:rPr>
          <w:sz w:val="22"/>
          <w:szCs w:val="22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28DECD1A" wp14:editId="066F22DC">
                <wp:simplePos x="0" y="0"/>
                <wp:positionH relativeFrom="column">
                  <wp:posOffset>4488180</wp:posOffset>
                </wp:positionH>
                <wp:positionV relativeFrom="paragraph">
                  <wp:posOffset>33655</wp:posOffset>
                </wp:positionV>
                <wp:extent cx="107950" cy="107950"/>
                <wp:effectExtent l="11430" t="5080" r="13970" b="10795"/>
                <wp:wrapNone/>
                <wp:docPr id="8289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F981CF" w14:textId="77777777" w:rsidR="00D76C2D" w:rsidRPr="00A366E8" w:rsidRDefault="00677832" w:rsidP="00D76C2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FFAF20" wp14:editId="3BEE0A62">
                                  <wp:extent cx="8255" cy="8255"/>
                                  <wp:effectExtent l="0" t="0" r="0" b="0"/>
                                  <wp:docPr id="93" name="Bild 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F5D837" w14:textId="77777777" w:rsidR="00D76C2D" w:rsidRPr="00A366E8" w:rsidRDefault="00677832" w:rsidP="00D76C2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112E70" wp14:editId="4C2F5A8D">
                                  <wp:extent cx="8255" cy="8255"/>
                                  <wp:effectExtent l="0" t="0" r="0" b="0"/>
                                  <wp:docPr id="94" name="Bild 9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ECD1A" id="Text Box 184" o:spid="_x0000_s1086" type="#_x0000_t202" style="position:absolute;margin-left:353.4pt;margin-top:2.65pt;width:8.5pt;height:8.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">
                <v:textbox>
                  <w:txbxContent>
                    <w:p w14:paraId="57F981CF" w14:textId="77777777" w:rsidR="00D76C2D" w:rsidRPr="00A366E8" w:rsidRDefault="00677832" w:rsidP="00D76C2D">
                      <w:r>
                        <w:rPr>
                          <w:noProof/>
                        </w:rPr>
                        <w:drawing>
                          <wp:inline distT="0" distB="0" distL="0" distR="0" wp14:anchorId="10FFAF20" wp14:editId="3BEE0A62">
                            <wp:extent cx="8255" cy="8255"/>
                            <wp:effectExtent l="0" t="0" r="0" b="0"/>
                            <wp:docPr id="93" name="Bild 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9F5D837" w14:textId="77777777" w:rsidR="00D76C2D" w:rsidRPr="00A366E8" w:rsidRDefault="00677832" w:rsidP="00D76C2D">
                      <w:r>
                        <w:rPr>
                          <w:noProof/>
                        </w:rPr>
                        <w:drawing>
                          <wp:inline distT="0" distB="0" distL="0" distR="0" wp14:anchorId="36112E70" wp14:editId="4C2F5A8D">
                            <wp:extent cx="8255" cy="8255"/>
                            <wp:effectExtent l="0" t="0" r="0" b="0"/>
                            <wp:docPr id="94" name="Bild 9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76C2D" w:rsidRPr="00D76C2D">
        <w:rPr>
          <w:sz w:val="24"/>
          <w:szCs w:val="24"/>
        </w:rPr>
        <w:t>Aufnäher</w:t>
      </w:r>
      <w:r w:rsidR="00D76C2D">
        <w:rPr>
          <w:sz w:val="24"/>
          <w:szCs w:val="24"/>
        </w:rPr>
        <w:t xml:space="preserve"> DPSG Bezirk Oldenburg</w:t>
      </w:r>
      <w:r w:rsidR="00D76C2D">
        <w:rPr>
          <w:sz w:val="24"/>
          <w:szCs w:val="24"/>
        </w:rPr>
        <w:tab/>
      </w:r>
      <w:r w:rsidR="00D76C2D">
        <w:rPr>
          <w:sz w:val="24"/>
          <w:szCs w:val="24"/>
        </w:rPr>
        <w:tab/>
      </w:r>
      <w:r w:rsidR="00D76C2D">
        <w:rPr>
          <w:sz w:val="24"/>
          <w:szCs w:val="24"/>
        </w:rPr>
        <w:tab/>
      </w:r>
      <w:r w:rsidR="00D76C2D">
        <w:rPr>
          <w:sz w:val="24"/>
          <w:szCs w:val="24"/>
        </w:rPr>
        <w:tab/>
      </w:r>
      <w:r w:rsidR="00D76C2D">
        <w:rPr>
          <w:sz w:val="24"/>
          <w:szCs w:val="24"/>
        </w:rPr>
        <w:tab/>
        <w:t xml:space="preserve">     </w:t>
      </w:r>
      <w:r w:rsidR="00DD4826">
        <w:rPr>
          <w:sz w:val="22"/>
          <w:szCs w:val="22"/>
        </w:rPr>
        <w:t>3</w:t>
      </w:r>
      <w:r w:rsidR="00D76C2D" w:rsidRPr="00D76C2D">
        <w:rPr>
          <w:sz w:val="22"/>
          <w:szCs w:val="22"/>
        </w:rPr>
        <w:t>,</w:t>
      </w:r>
      <w:r w:rsidR="00DD4826">
        <w:rPr>
          <w:sz w:val="22"/>
          <w:szCs w:val="22"/>
        </w:rPr>
        <w:t>5</w:t>
      </w:r>
      <w:r w:rsidR="00D76C2D" w:rsidRPr="00D76C2D">
        <w:rPr>
          <w:sz w:val="22"/>
          <w:szCs w:val="22"/>
        </w:rPr>
        <w:t>0</w:t>
      </w:r>
      <w:r w:rsidR="00677832">
        <w:rPr>
          <w:sz w:val="22"/>
          <w:szCs w:val="22"/>
        </w:rPr>
        <w:t xml:space="preserve">   </w:t>
      </w:r>
    </w:p>
    <w:p w14:paraId="1DDB10E3" w14:textId="78D781A9" w:rsidR="00D76C2D" w:rsidRPr="00677832" w:rsidRDefault="002E509E" w:rsidP="00F42941">
      <w:pPr>
        <w:spacing w:line="360" w:lineRule="auto"/>
        <w:ind w:right="-1702"/>
        <w:outlineLvl w:val="0"/>
        <w:rPr>
          <w:sz w:val="24"/>
          <w:szCs w:val="24"/>
          <w:u w:val="single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7098FF2D" wp14:editId="38825676">
                <wp:simplePos x="0" y="0"/>
                <wp:positionH relativeFrom="column">
                  <wp:posOffset>4488180</wp:posOffset>
                </wp:positionH>
                <wp:positionV relativeFrom="paragraph">
                  <wp:posOffset>47625</wp:posOffset>
                </wp:positionV>
                <wp:extent cx="107950" cy="107950"/>
                <wp:effectExtent l="11430" t="9525" r="13970" b="6350"/>
                <wp:wrapNone/>
                <wp:docPr id="8288" name="Text Box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A199E" w14:textId="77777777" w:rsidR="005E0392" w:rsidRPr="00A366E8" w:rsidRDefault="005E0392" w:rsidP="005E039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B1A139" wp14:editId="6C82E4EA">
                                  <wp:extent cx="8255" cy="8255"/>
                                  <wp:effectExtent l="0" t="0" r="0" b="0"/>
                                  <wp:docPr id="80" name="Bild 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35840A" w14:textId="77777777" w:rsidR="005E0392" w:rsidRPr="00A366E8" w:rsidRDefault="005E0392" w:rsidP="005E039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94E3B5" wp14:editId="0EF09CF4">
                                  <wp:extent cx="8255" cy="8255"/>
                                  <wp:effectExtent l="0" t="0" r="0" b="0"/>
                                  <wp:docPr id="81" name="Bild 9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98FF2D" id="Text Box 213" o:spid="_x0000_s1087" type="#_x0000_t202" style="position:absolute;margin-left:353.4pt;margin-top:3.75pt;width:8.5pt;height:8.5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">
                <v:textbox>
                  <w:txbxContent>
                    <w:p w14:paraId="187A199E" w14:textId="77777777" w:rsidR="005E0392" w:rsidRPr="00A366E8" w:rsidRDefault="005E0392" w:rsidP="005E0392">
                      <w:r>
                        <w:rPr>
                          <w:noProof/>
                        </w:rPr>
                        <w:drawing>
                          <wp:inline distT="0" distB="0" distL="0" distR="0" wp14:anchorId="4FB1A139" wp14:editId="6C82E4EA">
                            <wp:extent cx="8255" cy="8255"/>
                            <wp:effectExtent l="0" t="0" r="0" b="0"/>
                            <wp:docPr id="80" name="Bild 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F35840A" w14:textId="77777777" w:rsidR="005E0392" w:rsidRPr="00A366E8" w:rsidRDefault="005E0392" w:rsidP="005E0392">
                      <w:r>
                        <w:rPr>
                          <w:noProof/>
                        </w:rPr>
                        <w:drawing>
                          <wp:inline distT="0" distB="0" distL="0" distR="0" wp14:anchorId="7494E3B5" wp14:editId="0EF09CF4">
                            <wp:extent cx="8255" cy="8255"/>
                            <wp:effectExtent l="0" t="0" r="0" b="0"/>
                            <wp:docPr id="81" name="Bild 9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5E0392">
        <w:rPr>
          <w:sz w:val="22"/>
          <w:szCs w:val="22"/>
        </w:rPr>
        <w:t>Aufnähservice</w:t>
      </w:r>
      <w:proofErr w:type="spellEnd"/>
      <w:r w:rsidR="004C7A4A">
        <w:rPr>
          <w:sz w:val="22"/>
          <w:szCs w:val="22"/>
        </w:rPr>
        <w:t xml:space="preserve"> (</w:t>
      </w:r>
      <w:r w:rsidR="00BC60FC">
        <w:rPr>
          <w:sz w:val="22"/>
          <w:szCs w:val="22"/>
        </w:rPr>
        <w:t xml:space="preserve">inkl. </w:t>
      </w:r>
      <w:r w:rsidR="004C7A4A">
        <w:rPr>
          <w:sz w:val="22"/>
          <w:szCs w:val="22"/>
        </w:rPr>
        <w:t>3</w:t>
      </w:r>
      <w:r w:rsidR="000310A1">
        <w:rPr>
          <w:sz w:val="22"/>
          <w:szCs w:val="22"/>
        </w:rPr>
        <w:t xml:space="preserve"> Standard-Aufnäher)</w:t>
      </w:r>
      <w:r w:rsidR="00BC60FC">
        <w:rPr>
          <w:sz w:val="22"/>
          <w:szCs w:val="22"/>
        </w:rPr>
        <w:tab/>
      </w:r>
      <w:r w:rsidR="00BC60FC">
        <w:rPr>
          <w:sz w:val="22"/>
          <w:szCs w:val="22"/>
        </w:rPr>
        <w:tab/>
      </w:r>
      <w:r w:rsidR="00BC60FC">
        <w:rPr>
          <w:sz w:val="22"/>
          <w:szCs w:val="22"/>
        </w:rPr>
        <w:tab/>
      </w:r>
      <w:r w:rsidR="00BC60FC">
        <w:rPr>
          <w:sz w:val="22"/>
          <w:szCs w:val="22"/>
        </w:rPr>
        <w:tab/>
        <w:t xml:space="preserve">    19,50</w:t>
      </w:r>
      <w:r w:rsidR="005E0392">
        <w:rPr>
          <w:sz w:val="22"/>
          <w:szCs w:val="22"/>
        </w:rPr>
        <w:t xml:space="preserve"> </w:t>
      </w:r>
      <w:r w:rsidR="00677832">
        <w:rPr>
          <w:sz w:val="22"/>
          <w:szCs w:val="22"/>
        </w:rPr>
        <w:t xml:space="preserve"> </w:t>
      </w:r>
      <w:r w:rsidR="00677832">
        <w:rPr>
          <w:sz w:val="22"/>
          <w:szCs w:val="22"/>
          <w:u w:val="single"/>
        </w:rPr>
        <w:tab/>
      </w:r>
      <w:r w:rsidR="00677832" w:rsidRPr="00677832">
        <w:rPr>
          <w:sz w:val="24"/>
          <w:szCs w:val="24"/>
          <w:u w:val="single"/>
        </w:rPr>
        <w:t xml:space="preserve">      </w:t>
      </w:r>
      <w:r w:rsidR="00677832">
        <w:rPr>
          <w:sz w:val="24"/>
          <w:szCs w:val="24"/>
          <w:u w:val="single"/>
        </w:rPr>
        <w:t xml:space="preserve">        </w:t>
      </w:r>
      <w:r w:rsidR="00677832" w:rsidRPr="00677832">
        <w:rPr>
          <w:sz w:val="24"/>
          <w:szCs w:val="24"/>
          <w:u w:val="single"/>
        </w:rPr>
        <w:t xml:space="preserve"> €</w:t>
      </w:r>
    </w:p>
    <w:p w14:paraId="78238996" w14:textId="77777777" w:rsidR="00005A39" w:rsidRDefault="00083F16" w:rsidP="002C715D">
      <w:pPr>
        <w:spacing w:line="360" w:lineRule="auto"/>
        <w:ind w:right="-1702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ab/>
      </w:r>
      <w:r w:rsidR="002D7F42">
        <w:rPr>
          <w:sz w:val="24"/>
          <w:szCs w:val="24"/>
        </w:rPr>
        <w:tab/>
      </w:r>
      <w:r w:rsidR="002D7F42">
        <w:rPr>
          <w:sz w:val="24"/>
          <w:szCs w:val="24"/>
        </w:rPr>
        <w:tab/>
      </w:r>
    </w:p>
    <w:p w14:paraId="06623762" w14:textId="77777777" w:rsidR="002C715D" w:rsidRDefault="00FD1A70" w:rsidP="002C715D">
      <w:pPr>
        <w:spacing w:line="360" w:lineRule="auto"/>
        <w:ind w:right="-1702"/>
        <w:jc w:val="right"/>
        <w:outlineLvl w:val="0"/>
        <w:rPr>
          <w:sz w:val="24"/>
          <w:szCs w:val="24"/>
          <w:u w:val="double"/>
        </w:rPr>
      </w:pPr>
      <w:r>
        <w:rPr>
          <w:sz w:val="24"/>
          <w:szCs w:val="24"/>
        </w:rPr>
        <w:t xml:space="preserve">Summe     </w:t>
      </w:r>
      <w:r w:rsidR="00677832">
        <w:rPr>
          <w:sz w:val="24"/>
          <w:szCs w:val="24"/>
        </w:rPr>
        <w:t xml:space="preserve"> </w:t>
      </w:r>
      <w:r w:rsidR="002D7F42" w:rsidRPr="00FD1A70">
        <w:rPr>
          <w:sz w:val="24"/>
          <w:szCs w:val="24"/>
          <w:u w:val="double"/>
        </w:rPr>
        <w:tab/>
      </w:r>
      <w:r w:rsidR="002D7F42" w:rsidRPr="00FD1A70">
        <w:rPr>
          <w:sz w:val="24"/>
          <w:szCs w:val="24"/>
          <w:u w:val="double"/>
        </w:rPr>
        <w:tab/>
        <w:t>€</w:t>
      </w:r>
    </w:p>
    <w:p w14:paraId="00F34FB2" w14:textId="77777777" w:rsidR="00F730F6" w:rsidRPr="00FD1A70" w:rsidRDefault="00F730F6" w:rsidP="002C715D">
      <w:pPr>
        <w:spacing w:line="360" w:lineRule="auto"/>
        <w:ind w:right="-1702"/>
        <w:jc w:val="right"/>
        <w:outlineLvl w:val="0"/>
        <w:rPr>
          <w:sz w:val="24"/>
          <w:szCs w:val="24"/>
          <w:u w:val="single"/>
        </w:rPr>
      </w:pPr>
    </w:p>
    <w:p w14:paraId="11450FC5" w14:textId="77777777" w:rsidR="00005A39" w:rsidRDefault="00005A39" w:rsidP="00005A39">
      <w:pPr>
        <w:ind w:right="-426" w:hanging="567"/>
        <w:outlineLvl w:val="0"/>
        <w:rPr>
          <w:sz w:val="24"/>
          <w:szCs w:val="24"/>
          <w:u w:val="single"/>
        </w:rPr>
      </w:pPr>
    </w:p>
    <w:p w14:paraId="217AC393" w14:textId="77777777" w:rsidR="00005A39" w:rsidRDefault="00005A39" w:rsidP="00005A39">
      <w:pPr>
        <w:ind w:right="-426" w:hanging="567"/>
        <w:outlineLvl w:val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 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 xml:space="preserve">   </w:t>
      </w:r>
    </w:p>
    <w:p w14:paraId="7DAD968F" w14:textId="77777777" w:rsidR="00005A39" w:rsidRPr="00005A39" w:rsidRDefault="00005A39" w:rsidP="00005A39">
      <w:pPr>
        <w:ind w:right="-426" w:hanging="567"/>
        <w:outlineLvl w:val="0"/>
        <w:rPr>
          <w:sz w:val="24"/>
          <w:szCs w:val="24"/>
          <w:u w:val="single"/>
        </w:rPr>
      </w:pPr>
      <w:r>
        <w:rPr>
          <w:sz w:val="20"/>
        </w:rPr>
        <w:t>Ort, Datum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Unterschrift des/der Erziehungsberechtigten</w:t>
      </w:r>
    </w:p>
    <w:p w14:paraId="0775DE55" w14:textId="77777777" w:rsidR="00005A39" w:rsidRDefault="00005A39" w:rsidP="005049AE">
      <w:pPr>
        <w:ind w:right="-426"/>
        <w:outlineLvl w:val="0"/>
        <w:rPr>
          <w:b/>
          <w:sz w:val="24"/>
          <w:szCs w:val="24"/>
        </w:rPr>
      </w:pPr>
    </w:p>
    <w:p w14:paraId="4FDF0DD0" w14:textId="77777777" w:rsidR="00005A39" w:rsidRDefault="00005A39" w:rsidP="005049AE">
      <w:pPr>
        <w:ind w:right="-426"/>
        <w:outlineLvl w:val="0"/>
        <w:rPr>
          <w:b/>
          <w:sz w:val="24"/>
          <w:szCs w:val="24"/>
        </w:rPr>
      </w:pPr>
    </w:p>
    <w:p w14:paraId="3B21C179" w14:textId="77777777" w:rsidR="00005A39" w:rsidRDefault="002E509E" w:rsidP="005049AE">
      <w:pPr>
        <w:ind w:right="-426"/>
        <w:outlineLvl w:val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7B3BC31B" wp14:editId="3EB8E5A2">
                <wp:simplePos x="0" y="0"/>
                <wp:positionH relativeFrom="column">
                  <wp:posOffset>-770890</wp:posOffset>
                </wp:positionH>
                <wp:positionV relativeFrom="paragraph">
                  <wp:posOffset>-203835</wp:posOffset>
                </wp:positionV>
                <wp:extent cx="0" cy="10147935"/>
                <wp:effectExtent l="10160" t="5715" r="8890" b="9525"/>
                <wp:wrapNone/>
                <wp:docPr id="28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479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A74A5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09" o:spid="_x0000_s1026" type="#_x0000_t32" style="position:absolute;margin-left:-60.7pt;margin-top:-16.05pt;width:0;height:799.05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">
                <v:stroke dashstyle="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564E5762" wp14:editId="167B3B26">
                <wp:simplePos x="0" y="0"/>
                <wp:positionH relativeFrom="column">
                  <wp:posOffset>-1027430</wp:posOffset>
                </wp:positionH>
                <wp:positionV relativeFrom="paragraph">
                  <wp:posOffset>-640715</wp:posOffset>
                </wp:positionV>
                <wp:extent cx="635635" cy="577850"/>
                <wp:effectExtent l="1270" t="0" r="1270" b="0"/>
                <wp:wrapNone/>
                <wp:docPr id="27" name="Text Box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635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0A716" w14:textId="77777777" w:rsidR="00005A39" w:rsidRDefault="00005A39">
                            <w:r w:rsidRPr="00005A39">
                              <w:rPr>
                                <w:noProof/>
                              </w:rPr>
                              <w:drawing>
                                <wp:inline distT="0" distB="0" distL="0" distR="0" wp14:anchorId="3FC1FC68" wp14:editId="0FFCEB5D">
                                  <wp:extent cx="342900" cy="294714"/>
                                  <wp:effectExtent l="57150" t="76200" r="38100" b="67236"/>
                                  <wp:docPr id="86" name="Bild 2" descr="Scher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2" name="Picture 8" descr="Scher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7185763">
                                            <a:off x="0" y="0"/>
                                            <a:ext cx="342900" cy="2947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4E5762" id="Text Box 208" o:spid="_x0000_s1088" type="#_x0000_t202" style="position:absolute;margin-left:-80.9pt;margin-top:-50.45pt;width:50.05pt;height:45.5pt;z-index:251735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" stroked="f">
                <v:textbox style="mso-fit-shape-to-text:t">
                  <w:txbxContent>
                    <w:p w14:paraId="0AF0A716" w14:textId="77777777" w:rsidR="00005A39" w:rsidRDefault="00005A39">
                      <w:r w:rsidRPr="00005A39">
                        <w:rPr>
                          <w:noProof/>
                        </w:rPr>
                        <w:drawing>
                          <wp:inline distT="0" distB="0" distL="0" distR="0" wp14:anchorId="3FC1FC68" wp14:editId="0FFCEB5D">
                            <wp:extent cx="342900" cy="294714"/>
                            <wp:effectExtent l="57150" t="76200" r="38100" b="67236"/>
                            <wp:docPr id="86" name="Bild 2" descr="Scher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2" name="Picture 8" descr="Scher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7185763">
                                      <a:off x="0" y="0"/>
                                      <a:ext cx="342900" cy="2947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8050C43" w14:textId="4C2ECC53" w:rsidR="00005A39" w:rsidRDefault="00005A39" w:rsidP="00320433">
      <w:pPr>
        <w:ind w:right="-426"/>
        <w:outlineLvl w:val="0"/>
        <w:rPr>
          <w:b/>
          <w:bCs/>
          <w:sz w:val="20"/>
        </w:rPr>
      </w:pPr>
      <w:r>
        <w:rPr>
          <w:sz w:val="20"/>
        </w:rPr>
        <w:t xml:space="preserve">Den Gesamtbetrag bitte </w:t>
      </w:r>
      <w:r w:rsidR="00320433">
        <w:rPr>
          <w:sz w:val="20"/>
        </w:rPr>
        <w:t>bei der Abholung der Kluft in Bar mitbringen.</w:t>
      </w:r>
    </w:p>
    <w:p w14:paraId="24B443ED" w14:textId="77777777" w:rsidR="00005A39" w:rsidRDefault="00005A39" w:rsidP="005049AE">
      <w:pPr>
        <w:ind w:right="-426"/>
        <w:outlineLvl w:val="0"/>
        <w:rPr>
          <w:b/>
          <w:sz w:val="24"/>
          <w:szCs w:val="24"/>
        </w:rPr>
      </w:pPr>
    </w:p>
    <w:p w14:paraId="329EAFEB" w14:textId="77777777" w:rsidR="00005A39" w:rsidRDefault="00005A39" w:rsidP="005049AE">
      <w:pPr>
        <w:ind w:right="-426"/>
        <w:outlineLvl w:val="0"/>
        <w:rPr>
          <w:b/>
          <w:sz w:val="24"/>
          <w:szCs w:val="24"/>
        </w:rPr>
      </w:pPr>
    </w:p>
    <w:p w14:paraId="0CCF9587" w14:textId="77777777" w:rsidR="00005A39" w:rsidRDefault="00005A39" w:rsidP="005049AE">
      <w:pPr>
        <w:ind w:right="-426"/>
        <w:outlineLvl w:val="0"/>
        <w:rPr>
          <w:b/>
          <w:sz w:val="24"/>
          <w:szCs w:val="24"/>
        </w:rPr>
      </w:pPr>
    </w:p>
    <w:p w14:paraId="12A816A4" w14:textId="77777777" w:rsidR="005049AE" w:rsidRPr="004B767B" w:rsidRDefault="00FD1A70" w:rsidP="005049AE">
      <w:pPr>
        <w:ind w:right="-426"/>
        <w:outlineLvl w:val="0"/>
        <w:rPr>
          <w:b/>
          <w:sz w:val="24"/>
          <w:szCs w:val="24"/>
        </w:rPr>
      </w:pPr>
      <w:r w:rsidRPr="004B767B">
        <w:rPr>
          <w:b/>
          <w:sz w:val="24"/>
          <w:szCs w:val="24"/>
        </w:rPr>
        <w:t>Maße Damen Langarm-Bluse</w:t>
      </w:r>
    </w:p>
    <w:tbl>
      <w:tblPr>
        <w:tblStyle w:val="Tabellenraster"/>
        <w:tblW w:w="9573" w:type="dxa"/>
        <w:tblLook w:val="04A0" w:firstRow="1" w:lastRow="0" w:firstColumn="1" w:lastColumn="0" w:noHBand="0" w:noVBand="1"/>
      </w:tblPr>
      <w:tblGrid>
        <w:gridCol w:w="3227"/>
        <w:gridCol w:w="790"/>
        <w:gridCol w:w="926"/>
        <w:gridCol w:w="926"/>
        <w:gridCol w:w="926"/>
        <w:gridCol w:w="926"/>
        <w:gridCol w:w="926"/>
        <w:gridCol w:w="926"/>
      </w:tblGrid>
      <w:tr w:rsidR="00FD1A70" w14:paraId="4D6CC1C8" w14:textId="77777777" w:rsidTr="00FD1A70">
        <w:trPr>
          <w:trHeight w:val="306"/>
        </w:trPr>
        <w:tc>
          <w:tcPr>
            <w:tcW w:w="3227" w:type="dxa"/>
          </w:tcPr>
          <w:p w14:paraId="557946B4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Damengröße</w:t>
            </w:r>
          </w:p>
        </w:tc>
        <w:tc>
          <w:tcPr>
            <w:tcW w:w="790" w:type="dxa"/>
            <w:vAlign w:val="center"/>
          </w:tcPr>
          <w:p w14:paraId="289A38EA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926" w:type="dxa"/>
            <w:vAlign w:val="center"/>
          </w:tcPr>
          <w:p w14:paraId="3F863476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926" w:type="dxa"/>
            <w:vAlign w:val="center"/>
          </w:tcPr>
          <w:p w14:paraId="1A976956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26" w:type="dxa"/>
            <w:vAlign w:val="center"/>
          </w:tcPr>
          <w:p w14:paraId="3DB0D33F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926" w:type="dxa"/>
            <w:vAlign w:val="center"/>
          </w:tcPr>
          <w:p w14:paraId="43A4EAE8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926" w:type="dxa"/>
            <w:vAlign w:val="center"/>
          </w:tcPr>
          <w:p w14:paraId="28D4AA03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926" w:type="dxa"/>
            <w:vAlign w:val="center"/>
          </w:tcPr>
          <w:p w14:paraId="018B05DE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</w:tr>
      <w:tr w:rsidR="00FD1A70" w14:paraId="52447BE4" w14:textId="77777777" w:rsidTr="00FD1A70">
        <w:trPr>
          <w:trHeight w:val="320"/>
        </w:trPr>
        <w:tc>
          <w:tcPr>
            <w:tcW w:w="3227" w:type="dxa"/>
          </w:tcPr>
          <w:p w14:paraId="6052EEF8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Oberweite</w:t>
            </w:r>
          </w:p>
        </w:tc>
        <w:tc>
          <w:tcPr>
            <w:tcW w:w="790" w:type="dxa"/>
            <w:vAlign w:val="center"/>
          </w:tcPr>
          <w:p w14:paraId="68A6992D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</w:t>
            </w:r>
          </w:p>
        </w:tc>
        <w:tc>
          <w:tcPr>
            <w:tcW w:w="926" w:type="dxa"/>
            <w:vAlign w:val="center"/>
          </w:tcPr>
          <w:p w14:paraId="5A4F4191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926" w:type="dxa"/>
            <w:vAlign w:val="center"/>
          </w:tcPr>
          <w:p w14:paraId="2D9338EF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</w:t>
            </w:r>
          </w:p>
        </w:tc>
        <w:tc>
          <w:tcPr>
            <w:tcW w:w="926" w:type="dxa"/>
            <w:vAlign w:val="center"/>
          </w:tcPr>
          <w:p w14:paraId="03FBF9D3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</w:t>
            </w:r>
          </w:p>
        </w:tc>
        <w:tc>
          <w:tcPr>
            <w:tcW w:w="926" w:type="dxa"/>
            <w:vAlign w:val="center"/>
          </w:tcPr>
          <w:p w14:paraId="74ABD4B0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926" w:type="dxa"/>
            <w:vAlign w:val="center"/>
          </w:tcPr>
          <w:p w14:paraId="7F0B5740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</w:t>
            </w:r>
          </w:p>
        </w:tc>
        <w:tc>
          <w:tcPr>
            <w:tcW w:w="926" w:type="dxa"/>
            <w:vAlign w:val="center"/>
          </w:tcPr>
          <w:p w14:paraId="711F2111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</w:tr>
      <w:tr w:rsidR="00FD1A70" w14:paraId="526FF50B" w14:textId="77777777" w:rsidTr="00FD1A70">
        <w:trPr>
          <w:trHeight w:val="320"/>
        </w:trPr>
        <w:tc>
          <w:tcPr>
            <w:tcW w:w="3227" w:type="dxa"/>
          </w:tcPr>
          <w:p w14:paraId="2851B744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Taillenweite</w:t>
            </w:r>
          </w:p>
        </w:tc>
        <w:tc>
          <w:tcPr>
            <w:tcW w:w="790" w:type="dxa"/>
            <w:vAlign w:val="center"/>
          </w:tcPr>
          <w:p w14:paraId="61F07295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926" w:type="dxa"/>
            <w:vAlign w:val="center"/>
          </w:tcPr>
          <w:p w14:paraId="6068B7E3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</w:t>
            </w:r>
          </w:p>
        </w:tc>
        <w:tc>
          <w:tcPr>
            <w:tcW w:w="926" w:type="dxa"/>
            <w:vAlign w:val="center"/>
          </w:tcPr>
          <w:p w14:paraId="2C635FAD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926" w:type="dxa"/>
            <w:vAlign w:val="center"/>
          </w:tcPr>
          <w:p w14:paraId="7B5A2C03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926" w:type="dxa"/>
            <w:vAlign w:val="center"/>
          </w:tcPr>
          <w:p w14:paraId="4D5769D2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</w:t>
            </w:r>
          </w:p>
        </w:tc>
        <w:tc>
          <w:tcPr>
            <w:tcW w:w="926" w:type="dxa"/>
            <w:vAlign w:val="center"/>
          </w:tcPr>
          <w:p w14:paraId="2D838B83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</w:t>
            </w:r>
          </w:p>
        </w:tc>
        <w:tc>
          <w:tcPr>
            <w:tcW w:w="926" w:type="dxa"/>
            <w:vAlign w:val="center"/>
          </w:tcPr>
          <w:p w14:paraId="2A8BDB7C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</w:tr>
      <w:tr w:rsidR="00FD1A70" w14:paraId="443CD46B" w14:textId="77777777" w:rsidTr="00FD1A70">
        <w:trPr>
          <w:trHeight w:val="320"/>
        </w:trPr>
        <w:tc>
          <w:tcPr>
            <w:tcW w:w="3227" w:type="dxa"/>
          </w:tcPr>
          <w:p w14:paraId="2C188E66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Rückenlänge</w:t>
            </w:r>
          </w:p>
        </w:tc>
        <w:tc>
          <w:tcPr>
            <w:tcW w:w="790" w:type="dxa"/>
            <w:vAlign w:val="center"/>
          </w:tcPr>
          <w:p w14:paraId="451BAC02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926" w:type="dxa"/>
            <w:vAlign w:val="center"/>
          </w:tcPr>
          <w:p w14:paraId="51A2911B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926" w:type="dxa"/>
            <w:vAlign w:val="center"/>
          </w:tcPr>
          <w:p w14:paraId="64A5A47B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926" w:type="dxa"/>
            <w:vAlign w:val="center"/>
          </w:tcPr>
          <w:p w14:paraId="41A3DD32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926" w:type="dxa"/>
            <w:vAlign w:val="center"/>
          </w:tcPr>
          <w:p w14:paraId="4669B130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926" w:type="dxa"/>
            <w:vAlign w:val="center"/>
          </w:tcPr>
          <w:p w14:paraId="5FBF5919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926" w:type="dxa"/>
            <w:vAlign w:val="center"/>
          </w:tcPr>
          <w:p w14:paraId="4ACA0C0B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FD1A70" w14:paraId="333B095C" w14:textId="77777777" w:rsidTr="00FD1A70">
        <w:trPr>
          <w:trHeight w:val="239"/>
        </w:trPr>
        <w:tc>
          <w:tcPr>
            <w:tcW w:w="3227" w:type="dxa"/>
          </w:tcPr>
          <w:p w14:paraId="6CADDF37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Ärmellänge m. Bündchen</w:t>
            </w:r>
          </w:p>
        </w:tc>
        <w:tc>
          <w:tcPr>
            <w:tcW w:w="790" w:type="dxa"/>
            <w:vAlign w:val="center"/>
          </w:tcPr>
          <w:p w14:paraId="655932B8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926" w:type="dxa"/>
            <w:vAlign w:val="center"/>
          </w:tcPr>
          <w:p w14:paraId="29FBB2DC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26" w:type="dxa"/>
            <w:vAlign w:val="center"/>
          </w:tcPr>
          <w:p w14:paraId="3809589F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926" w:type="dxa"/>
            <w:vAlign w:val="center"/>
          </w:tcPr>
          <w:p w14:paraId="5999962A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926" w:type="dxa"/>
            <w:vAlign w:val="center"/>
          </w:tcPr>
          <w:p w14:paraId="7422B141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926" w:type="dxa"/>
            <w:vAlign w:val="center"/>
          </w:tcPr>
          <w:p w14:paraId="71F70F4F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926" w:type="dxa"/>
            <w:vAlign w:val="center"/>
          </w:tcPr>
          <w:p w14:paraId="2E133DEA" w14:textId="77777777" w:rsidR="00FD1A70" w:rsidRDefault="00FD1A70" w:rsidP="00FD1A70">
            <w:pPr>
              <w:ind w:right="-426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</w:tr>
    </w:tbl>
    <w:p w14:paraId="7AE2CF9B" w14:textId="77777777" w:rsidR="00FD1A70" w:rsidRDefault="00FD1A70" w:rsidP="005049AE">
      <w:pPr>
        <w:ind w:right="-426"/>
        <w:outlineLvl w:val="0"/>
        <w:rPr>
          <w:sz w:val="24"/>
          <w:szCs w:val="24"/>
        </w:rPr>
      </w:pPr>
    </w:p>
    <w:p w14:paraId="6A436E8F" w14:textId="77777777" w:rsidR="002C715D" w:rsidRDefault="002C715D" w:rsidP="005049AE">
      <w:pPr>
        <w:ind w:left="3540" w:right="-1844"/>
        <w:jc w:val="right"/>
        <w:outlineLvl w:val="0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7F54A87" w14:textId="77777777" w:rsidR="00FD1A70" w:rsidRDefault="00FD1A70" w:rsidP="00FD1A70">
      <w:pPr>
        <w:ind w:left="3540" w:right="-1844"/>
        <w:outlineLvl w:val="0"/>
        <w:rPr>
          <w:sz w:val="24"/>
          <w:szCs w:val="24"/>
          <w:u w:val="single"/>
        </w:rPr>
      </w:pPr>
    </w:p>
    <w:p w14:paraId="5838EA11" w14:textId="77777777" w:rsidR="00FD1A70" w:rsidRPr="004B767B" w:rsidRDefault="006A7B89" w:rsidP="00FD1A70">
      <w:pPr>
        <w:ind w:right="-1844"/>
        <w:outlineLvl w:val="0"/>
        <w:rPr>
          <w:b/>
          <w:sz w:val="24"/>
          <w:szCs w:val="24"/>
        </w:rPr>
      </w:pPr>
      <w:r w:rsidRPr="004B767B">
        <w:rPr>
          <w:b/>
          <w:sz w:val="24"/>
          <w:szCs w:val="24"/>
        </w:rPr>
        <w:t>Maße Herren Langarm-Kluft</w:t>
      </w:r>
    </w:p>
    <w:tbl>
      <w:tblPr>
        <w:tblStyle w:val="Tabellenraster"/>
        <w:tblW w:w="10122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1900"/>
        <w:gridCol w:w="284"/>
        <w:gridCol w:w="537"/>
        <w:gridCol w:w="597"/>
        <w:gridCol w:w="567"/>
        <w:gridCol w:w="567"/>
        <w:gridCol w:w="708"/>
        <w:gridCol w:w="567"/>
        <w:gridCol w:w="709"/>
        <w:gridCol w:w="567"/>
        <w:gridCol w:w="709"/>
        <w:gridCol w:w="567"/>
        <w:gridCol w:w="709"/>
        <w:gridCol w:w="567"/>
        <w:gridCol w:w="567"/>
      </w:tblGrid>
      <w:tr w:rsidR="008E0F32" w:rsidRPr="006A7B89" w14:paraId="0EE76DAB" w14:textId="77777777" w:rsidTr="00677832">
        <w:trPr>
          <w:trHeight w:val="339"/>
        </w:trPr>
        <w:tc>
          <w:tcPr>
            <w:tcW w:w="1900" w:type="dxa"/>
            <w:vAlign w:val="center"/>
          </w:tcPr>
          <w:p w14:paraId="1A7883E4" w14:textId="77777777" w:rsidR="006A7B89" w:rsidRDefault="006A7B89" w:rsidP="006A7B89">
            <w:pPr>
              <w:ind w:right="-1844"/>
              <w:outlineLvl w:val="0"/>
              <w:rPr>
                <w:sz w:val="22"/>
                <w:szCs w:val="22"/>
              </w:rPr>
            </w:pPr>
            <w:r w:rsidRPr="006A7B89">
              <w:rPr>
                <w:sz w:val="22"/>
                <w:szCs w:val="22"/>
              </w:rPr>
              <w:t>Größe</w:t>
            </w:r>
          </w:p>
          <w:p w14:paraId="1C688305" w14:textId="77777777" w:rsidR="006A7B89" w:rsidRPr="006A7B89" w:rsidRDefault="006A7B89" w:rsidP="006A7B89">
            <w:pPr>
              <w:ind w:right="-1844"/>
              <w:outlineLvl w:val="0"/>
              <w:rPr>
                <w:sz w:val="22"/>
                <w:szCs w:val="22"/>
              </w:rPr>
            </w:pPr>
            <w:r w:rsidRPr="006A7B89">
              <w:rPr>
                <w:sz w:val="22"/>
                <w:szCs w:val="22"/>
              </w:rPr>
              <w:t>(= Kragenweite)</w:t>
            </w:r>
          </w:p>
        </w:tc>
        <w:tc>
          <w:tcPr>
            <w:tcW w:w="284" w:type="dxa"/>
            <w:vAlign w:val="center"/>
          </w:tcPr>
          <w:p w14:paraId="70770B57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30</w:t>
            </w:r>
          </w:p>
        </w:tc>
        <w:tc>
          <w:tcPr>
            <w:tcW w:w="537" w:type="dxa"/>
            <w:vAlign w:val="center"/>
          </w:tcPr>
          <w:p w14:paraId="21FAEF1C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1</w:t>
            </w:r>
            <w:r w:rsidRPr="006A7B89">
              <w:rPr>
                <w:sz w:val="16"/>
                <w:szCs w:val="16"/>
              </w:rPr>
              <w:t>/32</w:t>
            </w:r>
          </w:p>
        </w:tc>
        <w:tc>
          <w:tcPr>
            <w:tcW w:w="597" w:type="dxa"/>
            <w:vAlign w:val="center"/>
          </w:tcPr>
          <w:p w14:paraId="32B3CB3B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33/34</w:t>
            </w:r>
          </w:p>
        </w:tc>
        <w:tc>
          <w:tcPr>
            <w:tcW w:w="567" w:type="dxa"/>
            <w:vAlign w:val="center"/>
          </w:tcPr>
          <w:p w14:paraId="368869E8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35/36</w:t>
            </w:r>
          </w:p>
        </w:tc>
        <w:tc>
          <w:tcPr>
            <w:tcW w:w="567" w:type="dxa"/>
            <w:vAlign w:val="center"/>
          </w:tcPr>
          <w:p w14:paraId="2A53AA19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37/38</w:t>
            </w:r>
          </w:p>
        </w:tc>
        <w:tc>
          <w:tcPr>
            <w:tcW w:w="708" w:type="dxa"/>
            <w:vAlign w:val="center"/>
          </w:tcPr>
          <w:p w14:paraId="66B13920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37/38</w:t>
            </w:r>
          </w:p>
          <w:p w14:paraId="37E97BBC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schlank</w:t>
            </w:r>
          </w:p>
        </w:tc>
        <w:tc>
          <w:tcPr>
            <w:tcW w:w="567" w:type="dxa"/>
            <w:vAlign w:val="center"/>
          </w:tcPr>
          <w:p w14:paraId="133C9F7C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39/40</w:t>
            </w:r>
          </w:p>
        </w:tc>
        <w:tc>
          <w:tcPr>
            <w:tcW w:w="709" w:type="dxa"/>
            <w:vAlign w:val="center"/>
          </w:tcPr>
          <w:p w14:paraId="17BF16C4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39/40</w:t>
            </w:r>
          </w:p>
          <w:p w14:paraId="18D911F5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schlank</w:t>
            </w:r>
          </w:p>
        </w:tc>
        <w:tc>
          <w:tcPr>
            <w:tcW w:w="567" w:type="dxa"/>
            <w:vAlign w:val="center"/>
          </w:tcPr>
          <w:p w14:paraId="5A9292AF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41/42</w:t>
            </w:r>
          </w:p>
        </w:tc>
        <w:tc>
          <w:tcPr>
            <w:tcW w:w="709" w:type="dxa"/>
            <w:vAlign w:val="center"/>
          </w:tcPr>
          <w:p w14:paraId="441223A2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41/42</w:t>
            </w:r>
          </w:p>
          <w:p w14:paraId="06EDD273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schlank</w:t>
            </w:r>
          </w:p>
        </w:tc>
        <w:tc>
          <w:tcPr>
            <w:tcW w:w="567" w:type="dxa"/>
            <w:vAlign w:val="center"/>
          </w:tcPr>
          <w:p w14:paraId="6CAF3C06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43/44</w:t>
            </w:r>
          </w:p>
        </w:tc>
        <w:tc>
          <w:tcPr>
            <w:tcW w:w="709" w:type="dxa"/>
            <w:vAlign w:val="center"/>
          </w:tcPr>
          <w:p w14:paraId="199E9F81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43/44</w:t>
            </w:r>
          </w:p>
          <w:p w14:paraId="7559CBEF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schlank</w:t>
            </w:r>
          </w:p>
        </w:tc>
        <w:tc>
          <w:tcPr>
            <w:tcW w:w="567" w:type="dxa"/>
            <w:vAlign w:val="center"/>
          </w:tcPr>
          <w:p w14:paraId="10F1993F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45/46</w:t>
            </w:r>
          </w:p>
        </w:tc>
        <w:tc>
          <w:tcPr>
            <w:tcW w:w="567" w:type="dxa"/>
            <w:vAlign w:val="center"/>
          </w:tcPr>
          <w:p w14:paraId="1F90BE76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 w:rsidRPr="006A7B89">
              <w:rPr>
                <w:sz w:val="16"/>
                <w:szCs w:val="16"/>
              </w:rPr>
              <w:t>47/48</w:t>
            </w:r>
          </w:p>
        </w:tc>
      </w:tr>
      <w:tr w:rsidR="008E0F32" w:rsidRPr="006A7B89" w14:paraId="46861361" w14:textId="77777777" w:rsidTr="00677832">
        <w:trPr>
          <w:trHeight w:val="324"/>
        </w:trPr>
        <w:tc>
          <w:tcPr>
            <w:tcW w:w="1900" w:type="dxa"/>
            <w:vAlign w:val="center"/>
          </w:tcPr>
          <w:p w14:paraId="5F66E075" w14:textId="77777777" w:rsidR="006A7B89" w:rsidRPr="006A7B89" w:rsidRDefault="006A7B89" w:rsidP="006A7B89">
            <w:pPr>
              <w:ind w:right="-1844"/>
              <w:outlineLvl w:val="0"/>
              <w:rPr>
                <w:sz w:val="22"/>
                <w:szCs w:val="22"/>
              </w:rPr>
            </w:pPr>
            <w:r w:rsidRPr="006A7B89">
              <w:rPr>
                <w:sz w:val="22"/>
                <w:szCs w:val="22"/>
              </w:rPr>
              <w:t>Oberweite</w:t>
            </w:r>
          </w:p>
        </w:tc>
        <w:tc>
          <w:tcPr>
            <w:tcW w:w="284" w:type="dxa"/>
            <w:vAlign w:val="center"/>
          </w:tcPr>
          <w:p w14:paraId="08BDD035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537" w:type="dxa"/>
            <w:vAlign w:val="center"/>
          </w:tcPr>
          <w:p w14:paraId="74E943B6" w14:textId="77777777" w:rsidR="006A7B89" w:rsidRPr="006A7B89" w:rsidRDefault="006A7B89" w:rsidP="00677832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</w:t>
            </w:r>
          </w:p>
        </w:tc>
        <w:tc>
          <w:tcPr>
            <w:tcW w:w="597" w:type="dxa"/>
            <w:vAlign w:val="center"/>
          </w:tcPr>
          <w:p w14:paraId="33D7A1BE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</w:t>
            </w:r>
          </w:p>
        </w:tc>
        <w:tc>
          <w:tcPr>
            <w:tcW w:w="567" w:type="dxa"/>
            <w:vAlign w:val="center"/>
          </w:tcPr>
          <w:p w14:paraId="7264BCFA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</w:t>
            </w:r>
          </w:p>
        </w:tc>
        <w:tc>
          <w:tcPr>
            <w:tcW w:w="567" w:type="dxa"/>
            <w:vAlign w:val="center"/>
          </w:tcPr>
          <w:p w14:paraId="1DB2C38D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</w:t>
            </w:r>
          </w:p>
        </w:tc>
        <w:tc>
          <w:tcPr>
            <w:tcW w:w="708" w:type="dxa"/>
            <w:vAlign w:val="center"/>
          </w:tcPr>
          <w:p w14:paraId="6E04AE18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</w:t>
            </w:r>
          </w:p>
        </w:tc>
        <w:tc>
          <w:tcPr>
            <w:tcW w:w="567" w:type="dxa"/>
            <w:vAlign w:val="center"/>
          </w:tcPr>
          <w:p w14:paraId="4497BF90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</w:t>
            </w:r>
          </w:p>
        </w:tc>
        <w:tc>
          <w:tcPr>
            <w:tcW w:w="709" w:type="dxa"/>
            <w:vAlign w:val="center"/>
          </w:tcPr>
          <w:p w14:paraId="0C9CC012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</w:t>
            </w:r>
          </w:p>
        </w:tc>
        <w:tc>
          <w:tcPr>
            <w:tcW w:w="567" w:type="dxa"/>
            <w:vAlign w:val="center"/>
          </w:tcPr>
          <w:p w14:paraId="74813453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</w:t>
            </w:r>
          </w:p>
        </w:tc>
        <w:tc>
          <w:tcPr>
            <w:tcW w:w="709" w:type="dxa"/>
            <w:vAlign w:val="center"/>
          </w:tcPr>
          <w:p w14:paraId="1BC1406D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</w:t>
            </w:r>
          </w:p>
        </w:tc>
        <w:tc>
          <w:tcPr>
            <w:tcW w:w="567" w:type="dxa"/>
            <w:vAlign w:val="center"/>
          </w:tcPr>
          <w:p w14:paraId="5FD15B34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</w:t>
            </w:r>
          </w:p>
        </w:tc>
        <w:tc>
          <w:tcPr>
            <w:tcW w:w="709" w:type="dxa"/>
            <w:vAlign w:val="center"/>
          </w:tcPr>
          <w:p w14:paraId="7DA4D046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</w:t>
            </w:r>
          </w:p>
        </w:tc>
        <w:tc>
          <w:tcPr>
            <w:tcW w:w="567" w:type="dxa"/>
            <w:vAlign w:val="center"/>
          </w:tcPr>
          <w:p w14:paraId="36D70D55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138</w:t>
            </w:r>
          </w:p>
        </w:tc>
        <w:tc>
          <w:tcPr>
            <w:tcW w:w="567" w:type="dxa"/>
            <w:vAlign w:val="center"/>
          </w:tcPr>
          <w:p w14:paraId="7327521D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</w:t>
            </w:r>
          </w:p>
        </w:tc>
      </w:tr>
      <w:tr w:rsidR="008E0F32" w:rsidRPr="006A7B89" w14:paraId="7E130677" w14:textId="77777777" w:rsidTr="00677832">
        <w:trPr>
          <w:trHeight w:val="339"/>
        </w:trPr>
        <w:tc>
          <w:tcPr>
            <w:tcW w:w="1900" w:type="dxa"/>
            <w:vAlign w:val="center"/>
          </w:tcPr>
          <w:p w14:paraId="20A238FF" w14:textId="77777777" w:rsidR="006A7B89" w:rsidRPr="006A7B89" w:rsidRDefault="006A7B89" w:rsidP="006A7B89">
            <w:pPr>
              <w:ind w:right="-1844"/>
              <w:outlineLvl w:val="0"/>
              <w:rPr>
                <w:sz w:val="22"/>
                <w:szCs w:val="22"/>
              </w:rPr>
            </w:pPr>
            <w:r w:rsidRPr="006A7B89">
              <w:rPr>
                <w:sz w:val="22"/>
                <w:szCs w:val="22"/>
              </w:rPr>
              <w:t>Taillenweite</w:t>
            </w:r>
          </w:p>
        </w:tc>
        <w:tc>
          <w:tcPr>
            <w:tcW w:w="284" w:type="dxa"/>
            <w:vAlign w:val="center"/>
          </w:tcPr>
          <w:p w14:paraId="0A71506D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537" w:type="dxa"/>
            <w:vAlign w:val="center"/>
          </w:tcPr>
          <w:p w14:paraId="38272B82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</w:t>
            </w:r>
          </w:p>
        </w:tc>
        <w:tc>
          <w:tcPr>
            <w:tcW w:w="597" w:type="dxa"/>
            <w:vAlign w:val="center"/>
          </w:tcPr>
          <w:p w14:paraId="51BCDFC2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</w:t>
            </w:r>
          </w:p>
        </w:tc>
        <w:tc>
          <w:tcPr>
            <w:tcW w:w="567" w:type="dxa"/>
            <w:vAlign w:val="center"/>
          </w:tcPr>
          <w:p w14:paraId="55E104E5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567" w:type="dxa"/>
            <w:vAlign w:val="center"/>
          </w:tcPr>
          <w:p w14:paraId="3485A2DA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</w:t>
            </w:r>
          </w:p>
        </w:tc>
        <w:tc>
          <w:tcPr>
            <w:tcW w:w="708" w:type="dxa"/>
            <w:vAlign w:val="center"/>
          </w:tcPr>
          <w:p w14:paraId="05C560FD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</w:t>
            </w:r>
          </w:p>
        </w:tc>
        <w:tc>
          <w:tcPr>
            <w:tcW w:w="567" w:type="dxa"/>
            <w:vAlign w:val="center"/>
          </w:tcPr>
          <w:p w14:paraId="00266A95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</w:t>
            </w:r>
          </w:p>
        </w:tc>
        <w:tc>
          <w:tcPr>
            <w:tcW w:w="709" w:type="dxa"/>
            <w:vAlign w:val="center"/>
          </w:tcPr>
          <w:p w14:paraId="5CD39119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</w:t>
            </w:r>
          </w:p>
        </w:tc>
        <w:tc>
          <w:tcPr>
            <w:tcW w:w="567" w:type="dxa"/>
            <w:vAlign w:val="center"/>
          </w:tcPr>
          <w:p w14:paraId="3B72440D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</w:t>
            </w:r>
          </w:p>
        </w:tc>
        <w:tc>
          <w:tcPr>
            <w:tcW w:w="709" w:type="dxa"/>
            <w:vAlign w:val="center"/>
          </w:tcPr>
          <w:p w14:paraId="29A97207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</w:t>
            </w:r>
          </w:p>
        </w:tc>
        <w:tc>
          <w:tcPr>
            <w:tcW w:w="567" w:type="dxa"/>
            <w:vAlign w:val="center"/>
          </w:tcPr>
          <w:p w14:paraId="64883F12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</w:t>
            </w:r>
          </w:p>
        </w:tc>
        <w:tc>
          <w:tcPr>
            <w:tcW w:w="709" w:type="dxa"/>
            <w:vAlign w:val="center"/>
          </w:tcPr>
          <w:p w14:paraId="59E88F25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</w:t>
            </w:r>
          </w:p>
        </w:tc>
        <w:tc>
          <w:tcPr>
            <w:tcW w:w="567" w:type="dxa"/>
            <w:vAlign w:val="center"/>
          </w:tcPr>
          <w:p w14:paraId="49C87713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139</w:t>
            </w:r>
          </w:p>
        </w:tc>
        <w:tc>
          <w:tcPr>
            <w:tcW w:w="567" w:type="dxa"/>
            <w:vAlign w:val="center"/>
          </w:tcPr>
          <w:p w14:paraId="2A8CFEAD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146</w:t>
            </w:r>
          </w:p>
        </w:tc>
      </w:tr>
      <w:tr w:rsidR="008E0F32" w:rsidRPr="006A7B89" w14:paraId="5893A64B" w14:textId="77777777" w:rsidTr="00677832">
        <w:trPr>
          <w:trHeight w:val="324"/>
        </w:trPr>
        <w:tc>
          <w:tcPr>
            <w:tcW w:w="1900" w:type="dxa"/>
            <w:vAlign w:val="center"/>
          </w:tcPr>
          <w:p w14:paraId="3AEBF858" w14:textId="77777777" w:rsidR="006A7B89" w:rsidRPr="006A7B89" w:rsidRDefault="006A7B89" w:rsidP="006A7B89">
            <w:pPr>
              <w:ind w:right="-1844"/>
              <w:outlineLvl w:val="0"/>
              <w:rPr>
                <w:sz w:val="22"/>
                <w:szCs w:val="22"/>
              </w:rPr>
            </w:pPr>
            <w:r w:rsidRPr="006A7B89">
              <w:rPr>
                <w:sz w:val="22"/>
                <w:szCs w:val="22"/>
              </w:rPr>
              <w:t>Rückenlänge</w:t>
            </w:r>
          </w:p>
        </w:tc>
        <w:tc>
          <w:tcPr>
            <w:tcW w:w="284" w:type="dxa"/>
            <w:vAlign w:val="center"/>
          </w:tcPr>
          <w:p w14:paraId="09A31E37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</w:t>
            </w:r>
          </w:p>
        </w:tc>
        <w:tc>
          <w:tcPr>
            <w:tcW w:w="537" w:type="dxa"/>
            <w:vAlign w:val="center"/>
          </w:tcPr>
          <w:p w14:paraId="51CADA14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597" w:type="dxa"/>
            <w:vAlign w:val="center"/>
          </w:tcPr>
          <w:p w14:paraId="6E1D10A6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  <w:tc>
          <w:tcPr>
            <w:tcW w:w="567" w:type="dxa"/>
            <w:vAlign w:val="center"/>
          </w:tcPr>
          <w:p w14:paraId="6C1492E8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</w:t>
            </w:r>
          </w:p>
        </w:tc>
        <w:tc>
          <w:tcPr>
            <w:tcW w:w="567" w:type="dxa"/>
            <w:vAlign w:val="center"/>
          </w:tcPr>
          <w:p w14:paraId="6C54CFFB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708" w:type="dxa"/>
            <w:vAlign w:val="center"/>
          </w:tcPr>
          <w:p w14:paraId="0CBBBA36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567" w:type="dxa"/>
            <w:vAlign w:val="center"/>
          </w:tcPr>
          <w:p w14:paraId="18E35DFF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709" w:type="dxa"/>
            <w:vAlign w:val="center"/>
          </w:tcPr>
          <w:p w14:paraId="6599B1D6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567" w:type="dxa"/>
            <w:vAlign w:val="center"/>
          </w:tcPr>
          <w:p w14:paraId="54485368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709" w:type="dxa"/>
            <w:vAlign w:val="center"/>
          </w:tcPr>
          <w:p w14:paraId="75B48F80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567" w:type="dxa"/>
            <w:vAlign w:val="center"/>
          </w:tcPr>
          <w:p w14:paraId="2AF20FB9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709" w:type="dxa"/>
            <w:vAlign w:val="center"/>
          </w:tcPr>
          <w:p w14:paraId="2351E72D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567" w:type="dxa"/>
            <w:vAlign w:val="center"/>
          </w:tcPr>
          <w:p w14:paraId="181E8151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567" w:type="dxa"/>
            <w:vAlign w:val="center"/>
          </w:tcPr>
          <w:p w14:paraId="6553BD57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</w:tr>
      <w:tr w:rsidR="008E0F32" w:rsidRPr="006A7B89" w14:paraId="53B047FF" w14:textId="77777777" w:rsidTr="00677832">
        <w:trPr>
          <w:trHeight w:val="354"/>
        </w:trPr>
        <w:tc>
          <w:tcPr>
            <w:tcW w:w="1900" w:type="dxa"/>
            <w:vAlign w:val="center"/>
          </w:tcPr>
          <w:p w14:paraId="335F7678" w14:textId="77777777" w:rsidR="006A7B89" w:rsidRDefault="006A7B89" w:rsidP="006A7B89">
            <w:pPr>
              <w:ind w:right="-1844"/>
              <w:outlineLvl w:val="0"/>
              <w:rPr>
                <w:sz w:val="22"/>
                <w:szCs w:val="22"/>
              </w:rPr>
            </w:pPr>
            <w:r w:rsidRPr="006A7B89">
              <w:rPr>
                <w:sz w:val="22"/>
                <w:szCs w:val="22"/>
              </w:rPr>
              <w:t xml:space="preserve">Ärmellänge </w:t>
            </w:r>
          </w:p>
          <w:p w14:paraId="7050B0A8" w14:textId="77777777" w:rsidR="006A7B89" w:rsidRPr="006A7B89" w:rsidRDefault="006A7B89" w:rsidP="006A7B89">
            <w:pPr>
              <w:ind w:right="-1844"/>
              <w:outlineLvl w:val="0"/>
              <w:rPr>
                <w:sz w:val="22"/>
                <w:szCs w:val="22"/>
              </w:rPr>
            </w:pPr>
            <w:r w:rsidRPr="006A7B89">
              <w:rPr>
                <w:sz w:val="22"/>
                <w:szCs w:val="22"/>
              </w:rPr>
              <w:t>m. Bünd</w:t>
            </w:r>
            <w:r w:rsidR="008E0F32">
              <w:rPr>
                <w:sz w:val="22"/>
                <w:szCs w:val="22"/>
              </w:rPr>
              <w:t>c</w:t>
            </w:r>
            <w:r w:rsidRPr="006A7B89">
              <w:rPr>
                <w:sz w:val="22"/>
                <w:szCs w:val="22"/>
              </w:rPr>
              <w:t>hen</w:t>
            </w:r>
          </w:p>
        </w:tc>
        <w:tc>
          <w:tcPr>
            <w:tcW w:w="284" w:type="dxa"/>
            <w:vAlign w:val="center"/>
          </w:tcPr>
          <w:p w14:paraId="62961FC8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537" w:type="dxa"/>
            <w:vAlign w:val="center"/>
          </w:tcPr>
          <w:p w14:paraId="344E1426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597" w:type="dxa"/>
            <w:vAlign w:val="center"/>
          </w:tcPr>
          <w:p w14:paraId="3267BD23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567" w:type="dxa"/>
            <w:vAlign w:val="center"/>
          </w:tcPr>
          <w:p w14:paraId="50CFBE8E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</w:t>
            </w:r>
          </w:p>
        </w:tc>
        <w:tc>
          <w:tcPr>
            <w:tcW w:w="567" w:type="dxa"/>
            <w:vAlign w:val="center"/>
          </w:tcPr>
          <w:p w14:paraId="4CCE3B6E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</w:t>
            </w:r>
          </w:p>
        </w:tc>
        <w:tc>
          <w:tcPr>
            <w:tcW w:w="708" w:type="dxa"/>
            <w:vAlign w:val="center"/>
          </w:tcPr>
          <w:p w14:paraId="1ECACFBE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</w:t>
            </w:r>
          </w:p>
        </w:tc>
        <w:tc>
          <w:tcPr>
            <w:tcW w:w="567" w:type="dxa"/>
            <w:vAlign w:val="center"/>
          </w:tcPr>
          <w:p w14:paraId="65906B43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709" w:type="dxa"/>
            <w:vAlign w:val="center"/>
          </w:tcPr>
          <w:p w14:paraId="706FCEDD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567" w:type="dxa"/>
            <w:vAlign w:val="center"/>
          </w:tcPr>
          <w:p w14:paraId="0C5FF936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</w:t>
            </w:r>
          </w:p>
        </w:tc>
        <w:tc>
          <w:tcPr>
            <w:tcW w:w="709" w:type="dxa"/>
            <w:vAlign w:val="center"/>
          </w:tcPr>
          <w:p w14:paraId="58E84915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</w:t>
            </w:r>
          </w:p>
        </w:tc>
        <w:tc>
          <w:tcPr>
            <w:tcW w:w="567" w:type="dxa"/>
            <w:vAlign w:val="center"/>
          </w:tcPr>
          <w:p w14:paraId="62489ADF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</w:t>
            </w:r>
          </w:p>
        </w:tc>
        <w:tc>
          <w:tcPr>
            <w:tcW w:w="709" w:type="dxa"/>
            <w:vAlign w:val="center"/>
          </w:tcPr>
          <w:p w14:paraId="166A3A9A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</w:t>
            </w:r>
          </w:p>
        </w:tc>
        <w:tc>
          <w:tcPr>
            <w:tcW w:w="567" w:type="dxa"/>
            <w:vAlign w:val="center"/>
          </w:tcPr>
          <w:p w14:paraId="0456D468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  <w:tc>
          <w:tcPr>
            <w:tcW w:w="567" w:type="dxa"/>
            <w:vAlign w:val="center"/>
          </w:tcPr>
          <w:p w14:paraId="121F3E93" w14:textId="77777777" w:rsidR="006A7B89" w:rsidRPr="006A7B89" w:rsidRDefault="006A7B89" w:rsidP="006A7B89">
            <w:pPr>
              <w:ind w:right="-1844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</w:t>
            </w:r>
          </w:p>
        </w:tc>
      </w:tr>
    </w:tbl>
    <w:p w14:paraId="2CC6DD20" w14:textId="77777777" w:rsidR="006A7B89" w:rsidRPr="006A7B89" w:rsidRDefault="006A7B89" w:rsidP="00FD1A70">
      <w:pPr>
        <w:ind w:right="-1844"/>
        <w:outlineLvl w:val="0"/>
        <w:rPr>
          <w:sz w:val="24"/>
          <w:szCs w:val="24"/>
        </w:rPr>
      </w:pPr>
    </w:p>
    <w:p w14:paraId="641DE625" w14:textId="77777777" w:rsidR="00005A39" w:rsidRDefault="00005A39" w:rsidP="004B767B">
      <w:pPr>
        <w:ind w:right="-426"/>
        <w:outlineLvl w:val="0"/>
        <w:rPr>
          <w:sz w:val="20"/>
        </w:rPr>
      </w:pPr>
    </w:p>
    <w:p w14:paraId="6A130B41" w14:textId="77777777" w:rsidR="004B767B" w:rsidRDefault="004B767B" w:rsidP="004B767B">
      <w:pPr>
        <w:ind w:right="-426"/>
        <w:outlineLvl w:val="0"/>
        <w:rPr>
          <w:sz w:val="20"/>
        </w:rPr>
      </w:pPr>
      <w:r>
        <w:rPr>
          <w:sz w:val="20"/>
        </w:rPr>
        <w:t xml:space="preserve">Alle Artikel sind auf </w:t>
      </w:r>
      <w:r w:rsidRPr="00FD1A70">
        <w:rPr>
          <w:b/>
          <w:sz w:val="20"/>
        </w:rPr>
        <w:t>www.ruesthaus.de</w:t>
      </w:r>
      <w:r>
        <w:rPr>
          <w:sz w:val="20"/>
        </w:rPr>
        <w:t xml:space="preserve"> anzusehen.</w:t>
      </w:r>
    </w:p>
    <w:p w14:paraId="77A3B971" w14:textId="77777777" w:rsidR="000A2B0E" w:rsidRDefault="002E509E" w:rsidP="004B767B">
      <w:pPr>
        <w:ind w:right="-426"/>
        <w:outlineLvl w:val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1098CD8A" wp14:editId="5111EB77">
                <wp:simplePos x="0" y="0"/>
                <wp:positionH relativeFrom="column">
                  <wp:posOffset>726440</wp:posOffset>
                </wp:positionH>
                <wp:positionV relativeFrom="paragraph">
                  <wp:posOffset>53340</wp:posOffset>
                </wp:positionV>
                <wp:extent cx="259080" cy="259080"/>
                <wp:effectExtent l="12065" t="5715" r="14605" b="11430"/>
                <wp:wrapNone/>
                <wp:docPr id="17" name="AutoSha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59080" cy="259080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7200 0 0"/>
                            <a:gd name="G3" fmla="*/ 9257 1 2"/>
                            <a:gd name="G4" fmla="+- G3 10800 0"/>
                            <a:gd name="G5" fmla="+- 21600 9257 18514"/>
                            <a:gd name="G6" fmla="+- 18514 7200 0"/>
                            <a:gd name="G7" fmla="*/ G6 1 2"/>
                            <a:gd name="G8" fmla="*/ 18514 2 1"/>
                            <a:gd name="G9" fmla="+- G8 0 21600"/>
                            <a:gd name="G10" fmla="*/ 21600 G0 G1"/>
                            <a:gd name="G11" fmla="*/ 21600 G4 G1"/>
                            <a:gd name="G12" fmla="*/ 21600 G5 G1"/>
                            <a:gd name="G13" fmla="*/ 21600 G7 G1"/>
                            <a:gd name="G14" fmla="*/ 18514 1 2"/>
                            <a:gd name="G15" fmla="+- G5 0 G4"/>
                            <a:gd name="G16" fmla="+- G0 0 G4"/>
                            <a:gd name="G17" fmla="*/ G2 G15 G16"/>
                            <a:gd name="T0" fmla="*/ 15429 w 21600"/>
                            <a:gd name="T1" fmla="*/ 0 h 21600"/>
                            <a:gd name="T2" fmla="*/ 9257 w 21600"/>
                            <a:gd name="T3" fmla="*/ 7200 h 21600"/>
                            <a:gd name="T4" fmla="*/ 0 w 21600"/>
                            <a:gd name="T5" fmla="*/ 18001 h 21600"/>
                            <a:gd name="T6" fmla="*/ 9257 w 21600"/>
                            <a:gd name="T7" fmla="*/ 21600 h 21600"/>
                            <a:gd name="T8" fmla="*/ 18514 w 21600"/>
                            <a:gd name="T9" fmla="*/ 15000 h 21600"/>
                            <a:gd name="T10" fmla="*/ 21600 w 21600"/>
                            <a:gd name="T11" fmla="*/ 7200 h 21600"/>
                            <a:gd name="T12" fmla="*/ 17694720 60000 65536"/>
                            <a:gd name="T13" fmla="*/ 11796480 60000 65536"/>
                            <a:gd name="T14" fmla="*/ 11796480 60000 65536"/>
                            <a:gd name="T15" fmla="*/ 5898240 60000 65536"/>
                            <a:gd name="T16" fmla="*/ 0 60000 65536"/>
                            <a:gd name="T17" fmla="*/ 0 60000 65536"/>
                            <a:gd name="T18" fmla="*/ 0 w 21600"/>
                            <a:gd name="T19" fmla="*/ G12 h 21600"/>
                            <a:gd name="T20" fmla="*/ G1 w 21600"/>
                            <a:gd name="T21" fmla="*/ 21600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7200"/>
                              </a:lnTo>
                              <a:lnTo>
                                <a:pt x="12343" y="7200"/>
                              </a:lnTo>
                              <a:lnTo>
                                <a:pt x="12343" y="14400"/>
                              </a:lnTo>
                              <a:lnTo>
                                <a:pt x="0" y="14400"/>
                              </a:lnTo>
                              <a:lnTo>
                                <a:pt x="0" y="21600"/>
                              </a:lnTo>
                              <a:lnTo>
                                <a:pt x="18514" y="21600"/>
                              </a:lnTo>
                              <a:lnTo>
                                <a:pt x="18514" y="7200"/>
                              </a:lnTo>
                              <a:lnTo>
                                <a:pt x="21600" y="7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BF4C2" id="AutoShape 207" o:spid="_x0000_s1026" style="position:absolute;margin-left:57.2pt;margin-top:4.2pt;width:20.4pt;height:20.4pt;rotation:90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" path="m15429,l9257,7200r3086,l12343,14400,,14400r,7200l18514,21600r,-14400l21600,7200,15429,xe" fillcolor="red">
                <v:stroke joinstyle="miter"/>
                <v:path o:connecttype="custom" o:connectlocs="185062,0;111033,86360;0,215912;111033,259080;222065,179917;259080,86360" o:connectangles="270,180,180,90,0,0" textboxrect="0,14400,18514,21600"/>
              </v:shape>
            </w:pict>
          </mc:Fallback>
        </mc:AlternateContent>
      </w:r>
    </w:p>
    <w:p w14:paraId="5F0E156A" w14:textId="77777777" w:rsidR="004B767B" w:rsidRDefault="000A2B0E" w:rsidP="000A2B0E">
      <w:pPr>
        <w:spacing w:line="360" w:lineRule="auto"/>
        <w:ind w:right="-426" w:firstLine="708"/>
        <w:outlineLvl w:val="0"/>
        <w:rPr>
          <w:sz w:val="24"/>
          <w:szCs w:val="24"/>
          <w:u w:val="single"/>
        </w:rPr>
      </w:pPr>
      <w:r>
        <w:rPr>
          <w:b/>
          <w:sz w:val="20"/>
        </w:rPr>
        <w:t xml:space="preserve">   </w:t>
      </w:r>
      <w:r>
        <w:rPr>
          <w:b/>
          <w:sz w:val="20"/>
        </w:rPr>
        <w:tab/>
        <w:t xml:space="preserve">     </w:t>
      </w:r>
      <w:r w:rsidR="004B767B" w:rsidRPr="00FD1A70">
        <w:rPr>
          <w:b/>
          <w:sz w:val="20"/>
        </w:rPr>
        <w:t>Weitere Artikel aus dem Katalog sind auf Wunsch bestellbar.</w:t>
      </w:r>
    </w:p>
    <w:p w14:paraId="3A587CF8" w14:textId="77777777" w:rsidR="004B767B" w:rsidRDefault="00527DDB" w:rsidP="004B767B">
      <w:pPr>
        <w:ind w:left="3540" w:right="-1844"/>
        <w:outlineLvl w:val="0"/>
        <w:rPr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3783273F" wp14:editId="3D856EC2">
                <wp:simplePos x="0" y="0"/>
                <wp:positionH relativeFrom="column">
                  <wp:posOffset>-386759</wp:posOffset>
                </wp:positionH>
                <wp:positionV relativeFrom="paragraph">
                  <wp:posOffset>57785</wp:posOffset>
                </wp:positionV>
                <wp:extent cx="7200900" cy="3559810"/>
                <wp:effectExtent l="0" t="0" r="0" b="2540"/>
                <wp:wrapNone/>
                <wp:docPr id="25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3559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25AB50" w14:textId="77777777" w:rsidR="00BC4301" w:rsidRPr="00E17273" w:rsidRDefault="001A42F5" w:rsidP="00ED7441">
                            <w:pPr>
                              <w:ind w:right="-426"/>
                              <w:outlineLvl w:val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DE107F" wp14:editId="062BBD72">
                                  <wp:extent cx="5202620" cy="3468414"/>
                                  <wp:effectExtent l="0" t="0" r="0" b="0"/>
                                  <wp:docPr id="23" name="Grafik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10210" cy="34734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83273F" id="Text Box 90" o:spid="_x0000_s1089" type="#_x0000_t202" style="position:absolute;left:0;text-align:left;margin-left:-30.45pt;margin-top:4.55pt;width:567pt;height:280.3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" filled="f" stroked="f">
                <v:textbox style="mso-fit-shape-to-text:t">
                  <w:txbxContent>
                    <w:p w14:paraId="2E25AB50" w14:textId="77777777" w:rsidR="00BC4301" w:rsidRPr="00E17273" w:rsidRDefault="001A42F5" w:rsidP="00ED7441">
                      <w:pPr>
                        <w:ind w:right="-426"/>
                        <w:outlineLvl w:val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4DE107F" wp14:editId="062BBD72">
                            <wp:extent cx="5202620" cy="3468414"/>
                            <wp:effectExtent l="0" t="0" r="0" b="0"/>
                            <wp:docPr id="23" name="Grafik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210210" cy="3473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FBEFA6D" w14:textId="77777777" w:rsidR="005049AE" w:rsidRDefault="005049AE" w:rsidP="004B767B">
      <w:pPr>
        <w:ind w:left="3540" w:right="-1844"/>
        <w:outlineLvl w:val="0"/>
        <w:rPr>
          <w:sz w:val="24"/>
          <w:szCs w:val="24"/>
          <w:u w:val="single"/>
        </w:rPr>
      </w:pPr>
    </w:p>
    <w:p w14:paraId="0C9A1A9E" w14:textId="77777777" w:rsidR="002C715D" w:rsidRDefault="002C715D" w:rsidP="005049AE">
      <w:pPr>
        <w:ind w:left="3540" w:right="-1844"/>
        <w:jc w:val="right"/>
        <w:outlineLvl w:val="0"/>
        <w:rPr>
          <w:sz w:val="24"/>
          <w:szCs w:val="24"/>
          <w:u w:val="single"/>
        </w:rPr>
      </w:pPr>
    </w:p>
    <w:p w14:paraId="0EFBCBFC" w14:textId="77777777" w:rsidR="002C715D" w:rsidRDefault="002C715D" w:rsidP="005049AE">
      <w:pPr>
        <w:ind w:left="3540" w:right="-426"/>
        <w:jc w:val="right"/>
        <w:outlineLvl w:val="0"/>
        <w:rPr>
          <w:sz w:val="24"/>
          <w:szCs w:val="24"/>
        </w:rPr>
      </w:pPr>
    </w:p>
    <w:p w14:paraId="6CCD38F1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180E70D0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7D0A8764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17F91180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49210CE1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13F7E21E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27AA4C3A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4B3B10CE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34009078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14B31913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35D59A56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5E8EA411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2138FD50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225AB770" w14:textId="77777777" w:rsidR="002C715D" w:rsidRDefault="002C715D" w:rsidP="002C715D">
      <w:pPr>
        <w:ind w:right="-426"/>
        <w:outlineLvl w:val="0"/>
        <w:rPr>
          <w:sz w:val="24"/>
          <w:szCs w:val="24"/>
        </w:rPr>
      </w:pPr>
    </w:p>
    <w:p w14:paraId="0D3C0135" w14:textId="77777777" w:rsidR="004B767B" w:rsidRDefault="002E509E" w:rsidP="002C715D">
      <w:pPr>
        <w:ind w:right="-426"/>
        <w:outlineLvl w:val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2F6DE45" wp14:editId="4F2DD7F6">
                <wp:simplePos x="0" y="0"/>
                <wp:positionH relativeFrom="column">
                  <wp:posOffset>4906010</wp:posOffset>
                </wp:positionH>
                <wp:positionV relativeFrom="paragraph">
                  <wp:posOffset>106045</wp:posOffset>
                </wp:positionV>
                <wp:extent cx="1764030" cy="1226185"/>
                <wp:effectExtent l="0" t="0" r="0" b="0"/>
                <wp:wrapNone/>
                <wp:docPr id="24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4030" cy="1226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836850" w14:textId="77777777" w:rsidR="00BC4301" w:rsidRDefault="00BC4301" w:rsidP="0031283B">
                            <w:pPr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DPSG Stamm von Galen</w:t>
                            </w:r>
                          </w:p>
                          <w:p w14:paraId="2345A366" w14:textId="77777777" w:rsidR="00BC4301" w:rsidRDefault="00BC4301" w:rsidP="0031283B">
                            <w:pPr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Holdorfer Str. 40</w:t>
                            </w:r>
                          </w:p>
                          <w:p w14:paraId="419A4DD5" w14:textId="77777777" w:rsidR="00BC4301" w:rsidRDefault="00BC4301" w:rsidP="0031283B">
                            <w:pPr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49413 Dinklage</w:t>
                            </w:r>
                          </w:p>
                          <w:p w14:paraId="57A8ACAF" w14:textId="77777777" w:rsidR="00BC4301" w:rsidRDefault="00BC4301" w:rsidP="0031283B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CF59A46" w14:textId="77777777" w:rsidR="00BC4301" w:rsidRPr="009D1001" w:rsidRDefault="00BC4301" w:rsidP="001B0829">
                            <w:pPr>
                              <w:spacing w:line="360" w:lineRule="auto"/>
                              <w:rPr>
                                <w:b/>
                                <w:bCs/>
                                <w:sz w:val="14"/>
                                <w:u w:val="single"/>
                              </w:rPr>
                            </w:pPr>
                            <w:r w:rsidRPr="009D1001">
                              <w:rPr>
                                <w:b/>
                                <w:bCs/>
                                <w:sz w:val="14"/>
                                <w:u w:val="single"/>
                              </w:rPr>
                              <w:t>Bei Fragen oder Unklarheiten:</w:t>
                            </w:r>
                          </w:p>
                          <w:p w14:paraId="752C746D" w14:textId="46039442" w:rsidR="00BC4301" w:rsidRDefault="00C2377D" w:rsidP="0031283B">
                            <w:pPr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Christian </w:t>
                            </w:r>
                            <w:proofErr w:type="spellStart"/>
                            <w:r>
                              <w:rPr>
                                <w:sz w:val="14"/>
                              </w:rPr>
                              <w:t>Oer</w:t>
                            </w:r>
                            <w:proofErr w:type="spellEnd"/>
                          </w:p>
                          <w:p w14:paraId="457B6352" w14:textId="30706B23" w:rsidR="00BC4301" w:rsidRDefault="00BC4301" w:rsidP="0031283B">
                            <w:pPr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Tel.: </w:t>
                            </w:r>
                            <w:r w:rsidR="001A42F5">
                              <w:rPr>
                                <w:sz w:val="14"/>
                              </w:rPr>
                              <w:t>01</w:t>
                            </w:r>
                            <w:r w:rsidR="00C2377D">
                              <w:rPr>
                                <w:sz w:val="14"/>
                              </w:rPr>
                              <w:t>71/8373961</w:t>
                            </w:r>
                          </w:p>
                          <w:p w14:paraId="299E2605" w14:textId="77777777" w:rsidR="00BC4301" w:rsidRDefault="00BC4301" w:rsidP="0031283B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98E31AA" w14:textId="533A3FDB" w:rsidR="00BC4301" w:rsidRPr="00223BDB" w:rsidRDefault="00BC4301" w:rsidP="0031283B">
                            <w:pPr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E-Mail:</w:t>
                            </w:r>
                            <w:r w:rsidR="00C2377D">
                              <w:rPr>
                                <w:sz w:val="14"/>
                              </w:rPr>
                              <w:t xml:space="preserve"> Christian.oer@gmx.de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6DE45" id="Text Box 70" o:spid="_x0000_s1090" type="#_x0000_t202" style="position:absolute;margin-left:386.3pt;margin-top:8.35pt;width:138.9pt;height:96.55pt;z-index:2516433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" filled="f" stroked="f">
                <v:textbox style="mso-fit-shape-to-text:t">
                  <w:txbxContent>
                    <w:p w14:paraId="43836850" w14:textId="77777777" w:rsidR="00BC4301" w:rsidRDefault="00BC4301" w:rsidP="0031283B">
                      <w:pPr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DPSG Stamm von Galen</w:t>
                      </w:r>
                    </w:p>
                    <w:p w14:paraId="2345A366" w14:textId="77777777" w:rsidR="00BC4301" w:rsidRDefault="00BC4301" w:rsidP="0031283B">
                      <w:pPr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Holdorfer Str. 40</w:t>
                      </w:r>
                    </w:p>
                    <w:p w14:paraId="419A4DD5" w14:textId="77777777" w:rsidR="00BC4301" w:rsidRDefault="00BC4301" w:rsidP="0031283B">
                      <w:pPr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49413 Dinklage</w:t>
                      </w:r>
                    </w:p>
                    <w:p w14:paraId="57A8ACAF" w14:textId="77777777" w:rsidR="00BC4301" w:rsidRDefault="00BC4301" w:rsidP="0031283B">
                      <w:pPr>
                        <w:rPr>
                          <w:sz w:val="14"/>
                        </w:rPr>
                      </w:pPr>
                    </w:p>
                    <w:p w14:paraId="7CF59A46" w14:textId="77777777" w:rsidR="00BC4301" w:rsidRPr="009D1001" w:rsidRDefault="00BC4301" w:rsidP="001B0829">
                      <w:pPr>
                        <w:spacing w:line="360" w:lineRule="auto"/>
                        <w:rPr>
                          <w:b/>
                          <w:bCs/>
                          <w:sz w:val="14"/>
                          <w:u w:val="single"/>
                        </w:rPr>
                      </w:pPr>
                      <w:r w:rsidRPr="009D1001">
                        <w:rPr>
                          <w:b/>
                          <w:bCs/>
                          <w:sz w:val="14"/>
                          <w:u w:val="single"/>
                        </w:rPr>
                        <w:t>Bei Fragen oder Unklarheiten:</w:t>
                      </w:r>
                    </w:p>
                    <w:p w14:paraId="752C746D" w14:textId="46039442" w:rsidR="00BC4301" w:rsidRDefault="00C2377D" w:rsidP="0031283B">
                      <w:pPr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Christian </w:t>
                      </w:r>
                      <w:proofErr w:type="spellStart"/>
                      <w:r>
                        <w:rPr>
                          <w:sz w:val="14"/>
                        </w:rPr>
                        <w:t>Oer</w:t>
                      </w:r>
                      <w:proofErr w:type="spellEnd"/>
                    </w:p>
                    <w:p w14:paraId="457B6352" w14:textId="30706B23" w:rsidR="00BC4301" w:rsidRDefault="00BC4301" w:rsidP="0031283B">
                      <w:pPr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Tel.: </w:t>
                      </w:r>
                      <w:r w:rsidR="001A42F5">
                        <w:rPr>
                          <w:sz w:val="14"/>
                        </w:rPr>
                        <w:t>01</w:t>
                      </w:r>
                      <w:r w:rsidR="00C2377D">
                        <w:rPr>
                          <w:sz w:val="14"/>
                        </w:rPr>
                        <w:t>71/8373961</w:t>
                      </w:r>
                    </w:p>
                    <w:p w14:paraId="299E2605" w14:textId="77777777" w:rsidR="00BC4301" w:rsidRDefault="00BC4301" w:rsidP="0031283B">
                      <w:pPr>
                        <w:rPr>
                          <w:sz w:val="14"/>
                        </w:rPr>
                      </w:pPr>
                    </w:p>
                    <w:p w14:paraId="398E31AA" w14:textId="533A3FDB" w:rsidR="00BC4301" w:rsidRPr="00223BDB" w:rsidRDefault="00BC4301" w:rsidP="0031283B">
                      <w:pPr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E-Mail:</w:t>
                      </w:r>
                      <w:r w:rsidR="00C2377D">
                        <w:rPr>
                          <w:sz w:val="14"/>
                        </w:rPr>
                        <w:t xml:space="preserve"> Christian.oer@gmx.de</w:t>
                      </w:r>
                    </w:p>
                  </w:txbxContent>
                </v:textbox>
              </v:shape>
            </w:pict>
          </mc:Fallback>
        </mc:AlternateContent>
      </w:r>
    </w:p>
    <w:p w14:paraId="52070699" w14:textId="77777777" w:rsidR="004B767B" w:rsidRDefault="004B767B" w:rsidP="002C715D">
      <w:pPr>
        <w:ind w:right="-426"/>
        <w:outlineLvl w:val="0"/>
        <w:rPr>
          <w:sz w:val="20"/>
        </w:rPr>
      </w:pPr>
    </w:p>
    <w:p w14:paraId="72950C32" w14:textId="77777777" w:rsidR="002D7F42" w:rsidRPr="00EF5F4F" w:rsidRDefault="002D7F42" w:rsidP="002C715D">
      <w:pPr>
        <w:ind w:right="-426"/>
        <w:outlineLvl w:val="0"/>
        <w:rPr>
          <w:sz w:val="24"/>
          <w:szCs w:val="24"/>
        </w:rPr>
      </w:pPr>
    </w:p>
    <w:p w14:paraId="5B01DA97" w14:textId="77777777" w:rsidR="002D7F42" w:rsidRDefault="002D7F42" w:rsidP="002C715D">
      <w:pPr>
        <w:ind w:right="-426"/>
        <w:outlineLvl w:val="0"/>
        <w:rPr>
          <w:sz w:val="24"/>
          <w:szCs w:val="24"/>
          <w:u w:val="single"/>
        </w:rPr>
      </w:pPr>
    </w:p>
    <w:p w14:paraId="712BB994" w14:textId="77777777" w:rsidR="001149D1" w:rsidRDefault="001149D1" w:rsidP="002C715D">
      <w:pPr>
        <w:ind w:right="-426"/>
        <w:outlineLvl w:val="0"/>
        <w:rPr>
          <w:sz w:val="24"/>
          <w:szCs w:val="24"/>
          <w:u w:val="single"/>
        </w:rPr>
      </w:pPr>
    </w:p>
    <w:p w14:paraId="357B6418" w14:textId="78336534" w:rsidR="00FE008A" w:rsidRPr="002C715D" w:rsidRDefault="00FE008A" w:rsidP="00FE008A">
      <w:pPr>
        <w:ind w:right="-426"/>
        <w:outlineLvl w:val="0"/>
        <w:rPr>
          <w:sz w:val="24"/>
          <w:szCs w:val="24"/>
          <w:u w:val="single"/>
        </w:rPr>
      </w:pPr>
    </w:p>
    <w:sectPr w:rsidR="00FE008A" w:rsidRPr="002C715D" w:rsidSect="00254764">
      <w:type w:val="continuous"/>
      <w:pgSz w:w="11906" w:h="16838"/>
      <w:pgMar w:top="993" w:right="2267" w:bottom="0" w:left="1418" w:header="709" w:footer="709" w:gutter="0"/>
      <w:cols w:space="708"/>
      <w:formProt w:val="0"/>
      <w:titlePg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9.5pt;height:9.5pt" o:bullet="t">
        <v:imagedata r:id="rId1" o:title=""/>
      </v:shape>
    </w:pict>
  </w:numPicBullet>
  <w:numPicBullet w:numPicBulletId="1">
    <w:pict>
      <v:shape id="_x0000_i1031" type="#_x0000_t75" style="width:9.5pt;height:9.5pt" o:bullet="t">
        <v:imagedata r:id="rId2" o:title=""/>
      </v:shape>
    </w:pict>
  </w:numPicBullet>
  <w:abstractNum w:abstractNumId="0" w15:restartNumberingAfterBreak="0">
    <w:nsid w:val="0F666D15"/>
    <w:multiLevelType w:val="hybridMultilevel"/>
    <w:tmpl w:val="F766877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8292D"/>
    <w:multiLevelType w:val="hybridMultilevel"/>
    <w:tmpl w:val="C178890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A35B13"/>
    <w:multiLevelType w:val="hybridMultilevel"/>
    <w:tmpl w:val="53B4B0A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BE2A51"/>
    <w:multiLevelType w:val="hybridMultilevel"/>
    <w:tmpl w:val="45BE1984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85B119F"/>
    <w:multiLevelType w:val="hybridMultilevel"/>
    <w:tmpl w:val="565A0E3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7089"/>
    <w:rsid w:val="00005A39"/>
    <w:rsid w:val="000310A1"/>
    <w:rsid w:val="00083F16"/>
    <w:rsid w:val="000A2B0E"/>
    <w:rsid w:val="000B1153"/>
    <w:rsid w:val="000E0D25"/>
    <w:rsid w:val="001149D1"/>
    <w:rsid w:val="001244C3"/>
    <w:rsid w:val="00143536"/>
    <w:rsid w:val="001728AB"/>
    <w:rsid w:val="001A42F5"/>
    <w:rsid w:val="001B0829"/>
    <w:rsid w:val="001B68CE"/>
    <w:rsid w:val="001E5DB3"/>
    <w:rsid w:val="00223BDB"/>
    <w:rsid w:val="00254764"/>
    <w:rsid w:val="00257C1C"/>
    <w:rsid w:val="002C715D"/>
    <w:rsid w:val="002D7F42"/>
    <w:rsid w:val="002E023D"/>
    <w:rsid w:val="002E509E"/>
    <w:rsid w:val="0031283B"/>
    <w:rsid w:val="00320433"/>
    <w:rsid w:val="00352C12"/>
    <w:rsid w:val="00354ED8"/>
    <w:rsid w:val="00443960"/>
    <w:rsid w:val="004553DB"/>
    <w:rsid w:val="00464FF3"/>
    <w:rsid w:val="00470989"/>
    <w:rsid w:val="00492AAD"/>
    <w:rsid w:val="00495C38"/>
    <w:rsid w:val="004B767B"/>
    <w:rsid w:val="004C7A4A"/>
    <w:rsid w:val="004F0F2E"/>
    <w:rsid w:val="004F4C47"/>
    <w:rsid w:val="0050169D"/>
    <w:rsid w:val="005049AE"/>
    <w:rsid w:val="005069C8"/>
    <w:rsid w:val="00527DDB"/>
    <w:rsid w:val="00545ED1"/>
    <w:rsid w:val="005E0392"/>
    <w:rsid w:val="005E0873"/>
    <w:rsid w:val="006029AE"/>
    <w:rsid w:val="00677832"/>
    <w:rsid w:val="006973BD"/>
    <w:rsid w:val="006A1994"/>
    <w:rsid w:val="006A7B89"/>
    <w:rsid w:val="00704533"/>
    <w:rsid w:val="0072549C"/>
    <w:rsid w:val="007426BE"/>
    <w:rsid w:val="00751B5A"/>
    <w:rsid w:val="007A7089"/>
    <w:rsid w:val="00812902"/>
    <w:rsid w:val="00845C36"/>
    <w:rsid w:val="008D1D4A"/>
    <w:rsid w:val="008E02B1"/>
    <w:rsid w:val="008E0F32"/>
    <w:rsid w:val="009262A7"/>
    <w:rsid w:val="009D1001"/>
    <w:rsid w:val="00A036C6"/>
    <w:rsid w:val="00A366E8"/>
    <w:rsid w:val="00B46902"/>
    <w:rsid w:val="00B735BF"/>
    <w:rsid w:val="00BA2267"/>
    <w:rsid w:val="00BC4301"/>
    <w:rsid w:val="00BC50B6"/>
    <w:rsid w:val="00BC60FC"/>
    <w:rsid w:val="00BD014A"/>
    <w:rsid w:val="00C17992"/>
    <w:rsid w:val="00C2377D"/>
    <w:rsid w:val="00C3371B"/>
    <w:rsid w:val="00C44FE3"/>
    <w:rsid w:val="00CF656E"/>
    <w:rsid w:val="00D76C2D"/>
    <w:rsid w:val="00D929AA"/>
    <w:rsid w:val="00DD4826"/>
    <w:rsid w:val="00E02989"/>
    <w:rsid w:val="00E6789A"/>
    <w:rsid w:val="00E91032"/>
    <w:rsid w:val="00EA4345"/>
    <w:rsid w:val="00ED7441"/>
    <w:rsid w:val="00EF5F4F"/>
    <w:rsid w:val="00F125A2"/>
    <w:rsid w:val="00F2134F"/>
    <w:rsid w:val="00F22A6A"/>
    <w:rsid w:val="00F42941"/>
    <w:rsid w:val="00F66FE8"/>
    <w:rsid w:val="00F730F6"/>
    <w:rsid w:val="00FA0D2E"/>
    <w:rsid w:val="00FA234A"/>
    <w:rsid w:val="00FD1A70"/>
    <w:rsid w:val="00FE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242570"/>
  <w15:docId w15:val="{A82DA30E-FE82-430C-A64F-ACA6CDA7E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929AA"/>
    <w:rPr>
      <w:rFonts w:ascii="Verdana" w:hAnsi="Verdana"/>
      <w:sz w:val="18"/>
    </w:rPr>
  </w:style>
  <w:style w:type="paragraph" w:styleId="berschrift1">
    <w:name w:val="heading 1"/>
    <w:basedOn w:val="Standard"/>
    <w:next w:val="Standard"/>
    <w:qFormat/>
    <w:rsid w:val="00D929AA"/>
    <w:pPr>
      <w:keepNext/>
      <w:framePr w:w="2637" w:h="147" w:wrap="around" w:vAnchor="page" w:hAnchor="page" w:x="8960" w:y="5405" w:anchorLock="1"/>
      <w:outlineLvl w:val="0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D929AA"/>
    <w:pPr>
      <w:framePr w:w="2393" w:h="4139" w:hSpace="142" w:wrap="around" w:hAnchor="page" w:x="8960" w:yAlign="bottom" w:anchorLock="1"/>
    </w:pPr>
    <w:rPr>
      <w:b/>
      <w:sz w:val="14"/>
    </w:rPr>
  </w:style>
  <w:style w:type="character" w:styleId="Hyperlink">
    <w:name w:val="Hyperlink"/>
    <w:basedOn w:val="Absatz-Standardschriftart"/>
    <w:rsid w:val="009262A7"/>
    <w:rPr>
      <w:color w:val="0000FF"/>
      <w:u w:val="single"/>
    </w:rPr>
  </w:style>
  <w:style w:type="table" w:styleId="Tabellenraster">
    <w:name w:val="Table Grid"/>
    <w:basedOn w:val="NormaleTabelle"/>
    <w:rsid w:val="00FD1A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rsid w:val="00BA226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BA22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emf"/><Relationship Id="rId3" Type="http://schemas.openxmlformats.org/officeDocument/2006/relationships/settings" Target="settings.xml"/><Relationship Id="rId7" Type="http://schemas.openxmlformats.org/officeDocument/2006/relationships/image" Target="media/image5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jpeg"/><Relationship Id="rId11" Type="http://schemas.openxmlformats.org/officeDocument/2006/relationships/fontTable" Target="fontTable.xml"/><Relationship Id="rId5" Type="http://schemas.openxmlformats.org/officeDocument/2006/relationships/image" Target="media/image3.emf"/><Relationship Id="rId10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Sascha\Eigene%20Dateien\DPSG%20Dinklage\Vorlagen\Briefvorlage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Briefvorlage</Template>
  <TotalTime>0</TotalTime>
  <Pages>2</Pages>
  <Words>333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Bundesleitung</vt:lpstr>
    </vt:vector>
  </TitlesOfParts>
  <Company>privat</Company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Bundesleitung</dc:title>
  <dc:creator>Sascha van der Meer</dc:creator>
  <cp:lastModifiedBy>Uwe Schreiner</cp:lastModifiedBy>
  <cp:revision>7</cp:revision>
  <cp:lastPrinted>2018-11-04T13:27:00Z</cp:lastPrinted>
  <dcterms:created xsi:type="dcterms:W3CDTF">2018-11-04T13:27:00Z</dcterms:created>
  <dcterms:modified xsi:type="dcterms:W3CDTF">2018-11-09T17:45:00Z</dcterms:modified>
</cp:coreProperties>
</file>